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4A0174" w14:textId="77777777" w:rsidR="00C6676C" w:rsidRDefault="00C6676C" w:rsidP="00C6676C">
      <w:pPr>
        <w:spacing w:before="1" w:after="0" w:line="140" w:lineRule="exact"/>
        <w:rPr>
          <w:sz w:val="14"/>
          <w:szCs w:val="14"/>
        </w:rPr>
      </w:pPr>
    </w:p>
    <w:p w14:paraId="15268C65" w14:textId="77777777" w:rsidR="00C6676C" w:rsidRDefault="00C6676C" w:rsidP="00C6676C">
      <w:pPr>
        <w:spacing w:after="0" w:line="380" w:lineRule="exact"/>
        <w:ind w:left="8415" w:right="380"/>
        <w:rPr>
          <w:rFonts w:ascii="Arial" w:eastAsia="Arial" w:hAnsi="Arial" w:cs="Arial"/>
          <w:sz w:val="41"/>
          <w:szCs w:val="41"/>
        </w:rPr>
      </w:pPr>
      <w:r>
        <w:rPr>
          <w:rFonts w:ascii="Arial" w:eastAsia="Arial" w:hAnsi="Arial" w:cs="Arial"/>
          <w:b/>
          <w:bCs/>
          <w:color w:val="231F20"/>
          <w:w w:val="55"/>
          <w:sz w:val="41"/>
          <w:szCs w:val="41"/>
        </w:rPr>
        <w:t xml:space="preserve">LÆRINGS- </w:t>
      </w:r>
      <w:r>
        <w:rPr>
          <w:rFonts w:ascii="Arial" w:eastAsia="Arial" w:hAnsi="Arial" w:cs="Arial"/>
          <w:b/>
          <w:bCs/>
          <w:color w:val="231F20"/>
          <w:spacing w:val="10"/>
          <w:w w:val="55"/>
          <w:sz w:val="41"/>
          <w:szCs w:val="4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55"/>
          <w:sz w:val="41"/>
          <w:szCs w:val="41"/>
        </w:rPr>
        <w:t xml:space="preserve">OG </w:t>
      </w:r>
      <w:r>
        <w:rPr>
          <w:rFonts w:ascii="Arial" w:eastAsia="Arial" w:hAnsi="Arial" w:cs="Arial"/>
          <w:b/>
          <w:bCs/>
          <w:color w:val="231F20"/>
          <w:w w:val="56"/>
          <w:sz w:val="41"/>
          <w:szCs w:val="41"/>
        </w:rPr>
        <w:t>K</w:t>
      </w:r>
      <w:r>
        <w:rPr>
          <w:rFonts w:ascii="Arial" w:eastAsia="Arial" w:hAnsi="Arial" w:cs="Arial"/>
          <w:b/>
          <w:bCs/>
          <w:color w:val="231F20"/>
          <w:spacing w:val="-11"/>
          <w:w w:val="56"/>
          <w:sz w:val="41"/>
          <w:szCs w:val="41"/>
        </w:rPr>
        <w:t>V</w:t>
      </w:r>
      <w:r>
        <w:rPr>
          <w:rFonts w:ascii="Arial" w:eastAsia="Arial" w:hAnsi="Arial" w:cs="Arial"/>
          <w:b/>
          <w:bCs/>
          <w:color w:val="231F20"/>
          <w:w w:val="58"/>
          <w:sz w:val="41"/>
          <w:szCs w:val="41"/>
        </w:rPr>
        <w:t>ALITETSTEAMS</w:t>
      </w:r>
    </w:p>
    <w:p w14:paraId="02E4BC96" w14:textId="77777777" w:rsidR="00C6676C" w:rsidRDefault="00C6676C" w:rsidP="00C6676C">
      <w:pPr>
        <w:spacing w:before="7" w:after="0" w:line="160" w:lineRule="exact"/>
        <w:rPr>
          <w:sz w:val="16"/>
          <w:szCs w:val="16"/>
        </w:rPr>
      </w:pPr>
    </w:p>
    <w:p w14:paraId="54BC4AB9" w14:textId="77777777" w:rsidR="00826150" w:rsidRDefault="00826150" w:rsidP="00C6676C">
      <w:pPr>
        <w:spacing w:after="0" w:line="200" w:lineRule="exact"/>
        <w:rPr>
          <w:sz w:val="20"/>
          <w:szCs w:val="20"/>
        </w:rPr>
      </w:pPr>
    </w:p>
    <w:p w14:paraId="1C237B52" w14:textId="02A37B42" w:rsidR="00C6676C" w:rsidRDefault="00C6676C" w:rsidP="00C6676C">
      <w:pPr>
        <w:spacing w:after="0" w:line="200" w:lineRule="exact"/>
        <w:rPr>
          <w:sz w:val="20"/>
          <w:szCs w:val="20"/>
        </w:rPr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18D7555" wp14:editId="5ADB27C0">
                <wp:simplePos x="0" y="0"/>
                <wp:positionH relativeFrom="page">
                  <wp:posOffset>304800</wp:posOffset>
                </wp:positionH>
                <wp:positionV relativeFrom="page">
                  <wp:posOffset>1022985</wp:posOffset>
                </wp:positionV>
                <wp:extent cx="7559040" cy="8432165"/>
                <wp:effectExtent l="9525" t="1905" r="13335" b="5080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8432165"/>
                          <a:chOff x="0" y="1533"/>
                          <a:chExt cx="11904" cy="13279"/>
                        </a:xfrm>
                      </wpg:grpSpPr>
                      <pic:pic xmlns:pic="http://schemas.openxmlformats.org/drawingml/2006/picture">
                        <pic:nvPicPr>
                          <pic:cNvPr id="1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"/>
                            <a:ext cx="10503" cy="27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1533"/>
                            <a:ext cx="1404" cy="7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19"/>
                            <a:ext cx="10503" cy="2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13"/>
                            <a:ext cx="10503" cy="2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9206"/>
                            <a:ext cx="1404" cy="28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904"/>
                            <a:ext cx="10503" cy="17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00"/>
                            <a:ext cx="11900" cy="27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" name="Group 18"/>
                        <wpg:cNvGrpSpPr>
                          <a:grpSpLocks/>
                        </wpg:cNvGrpSpPr>
                        <wpg:grpSpPr bwMode="auto">
                          <a:xfrm>
                            <a:off x="0" y="14801"/>
                            <a:ext cx="11900" cy="2"/>
                            <a:chOff x="0" y="14801"/>
                            <a:chExt cx="11900" cy="2"/>
                          </a:xfrm>
                        </wpg:grpSpPr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0" y="14801"/>
                              <a:ext cx="11900" cy="2"/>
                            </a:xfrm>
                            <a:custGeom>
                              <a:avLst/>
                              <a:gdLst>
                                <a:gd name="T0" fmla="*/ 0 w 11900"/>
                                <a:gd name="T1" fmla="*/ 11900 w 1190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0">
                                  <a:moveTo>
                                    <a:pt x="0" y="0"/>
                                  </a:moveTo>
                                  <a:lnTo>
                                    <a:pt x="11900" y="0"/>
                                  </a:lnTo>
                                </a:path>
                              </a:pathLst>
                            </a:custGeom>
                            <a:noFill/>
                            <a:ln w="13983">
                              <a:solidFill>
                                <a:srgbClr val="80685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691"/>
                              <a:ext cx="11390" cy="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37135" id="Group 17" o:spid="_x0000_s1026" style="position:absolute;margin-left:24pt;margin-top:80.55pt;width:595.2pt;height:663.95pt;z-index:-251653120;mso-position-horizontal-relative:page;mso-position-vertical-relative:page" coordorigin=",1533" coordsize="11904,132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1533;width:10503;height:2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">
                  <v:imagedata r:id="rId15" o:title=""/>
                </v:shape>
                <v:shape id="Picture 26" o:spid="_x0000_s1028" type="#_x0000_t75" style="position:absolute;left:10497;top:1533;width:1404;height:7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">
                  <v:imagedata r:id="rId16" o:title=""/>
                </v:shape>
                <v:shape id="Picture 25" o:spid="_x0000_s1029" type="#_x0000_t75" style="position:absolute;top:4319;width:10503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">
                  <v:imagedata r:id="rId17" o:title=""/>
                </v:shape>
                <v:shape id="Picture 24" o:spid="_x0000_s1030" type="#_x0000_t75" style="position:absolute;top:7113;width:10503;height:2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">
                  <v:imagedata r:id="rId18" o:title=""/>
                </v:shape>
                <v:shape id="Picture 23" o:spid="_x0000_s1031" type="#_x0000_t75" style="position:absolute;left:10497;top:9206;width:1404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">
                  <v:imagedata r:id="rId19" o:title=""/>
                </v:shape>
                <v:shape id="Picture 22" o:spid="_x0000_s1032" type="#_x0000_t75" style="position:absolute;top:9904;width:10503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">
                  <v:imagedata r:id="rId20" o:title=""/>
                </v:shape>
                <v:shape id="Picture 21" o:spid="_x0000_s1033" type="#_x0000_t75" style="position:absolute;top:12000;width:11900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">
                  <v:imagedata r:id="rId21" o:title=""/>
                </v:shape>
                <v:group id="Group 18" o:spid="_x0000_s1034" style="position:absolute;top:14801;width:11900;height:2" coordorigin=",14801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0" o:spid="_x0000_s1035" style="position:absolute;top:14801;width:11900;height:2;visibility:visible;mso-wrap-style:square;v-text-anchor:top" coordsize="11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" path="m,l11900,e" filled="f" strokecolor="#806854" strokeweight=".38842mm">
                    <v:path arrowok="t" o:connecttype="custom" o:connectlocs="0,0;11900,0" o:connectangles="0,0"/>
                  </v:shape>
                  <v:shape id="Picture 19" o:spid="_x0000_s1036" type="#_x0000_t75" style="position:absolute;top:11691;width:1139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">
                    <v:imagedata r:id="rId22" o:title=""/>
                  </v:shape>
                </v:group>
                <w10:wrap anchorx="page" anchory="page"/>
              </v:group>
            </w:pict>
          </mc:Fallback>
        </mc:AlternateContent>
      </w:r>
    </w:p>
    <w:p w14:paraId="183EAE7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7B6F1A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060796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01DCB3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20AE22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69348E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B604AD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824D9A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8BF902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809D487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C2B06E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9B486D0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DA4AA90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130175B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CFCA4A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3453CA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235FCB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C2E14A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EDB7919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4C1AEE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55F2F9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FB116E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7C9A45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DB19AEE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1917EB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5B62B29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8A29C1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14AD548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EE4E42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E1274F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51D8FFB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A2953C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E7F804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C68600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B39F17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8F26B0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6FFE558" w14:textId="77777777" w:rsidR="00C6676C" w:rsidRDefault="00C6676C" w:rsidP="001B51DF">
      <w:pPr>
        <w:pStyle w:val="Kommentartekst"/>
        <w:spacing w:after="0" w:line="200" w:lineRule="exact"/>
      </w:pPr>
    </w:p>
    <w:p w14:paraId="020E54F6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ADE1BBC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5DAE83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A0C877D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DB68EA4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1F8B0751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3A46AD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45A2BD33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0F412F3D" w14:textId="77777777" w:rsidR="00C6676C" w:rsidRDefault="00C6676C" w:rsidP="00F1449A">
      <w:pPr>
        <w:pStyle w:val="Kommentartekst"/>
        <w:spacing w:after="0" w:line="200" w:lineRule="exact"/>
      </w:pPr>
    </w:p>
    <w:p w14:paraId="52BDE53E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5A104A32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3DFB55BA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6E149A2F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276BE035" w14:textId="77777777" w:rsidR="00C6676C" w:rsidRDefault="00C6676C" w:rsidP="00C6676C">
      <w:pPr>
        <w:spacing w:after="0" w:line="200" w:lineRule="exact"/>
        <w:rPr>
          <w:sz w:val="20"/>
          <w:szCs w:val="20"/>
        </w:rPr>
      </w:pPr>
    </w:p>
    <w:p w14:paraId="708510B7" w14:textId="753B1BE5" w:rsidR="00C6676C" w:rsidRPr="00F939EE" w:rsidRDefault="001B51DF" w:rsidP="00C6676C">
      <w:pPr>
        <w:rPr>
          <w:rFonts w:ascii="Arial" w:hAnsi="Arial" w:cs="Arial"/>
          <w:color w:val="44AFC6"/>
          <w:sz w:val="28"/>
          <w:szCs w:val="28"/>
        </w:rPr>
      </w:pPr>
      <w:r>
        <w:rPr>
          <w:rFonts w:ascii="Arial" w:eastAsia="Arial" w:hAnsi="Arial" w:cs="Arial"/>
          <w:b/>
          <w:bCs/>
          <w:color w:val="00B5C5"/>
          <w:sz w:val="48"/>
          <w:szCs w:val="48"/>
        </w:rPr>
        <w:t>LKT KOL</w:t>
      </w:r>
      <w:r w:rsidR="00C6676C">
        <w:rPr>
          <w:rFonts w:ascii="Arial" w:eastAsia="Arial" w:hAnsi="Arial" w:cs="Arial"/>
          <w:sz w:val="48"/>
          <w:szCs w:val="48"/>
        </w:rPr>
        <w:br/>
      </w:r>
      <w:bookmarkStart w:id="0" w:name="_Toc94783259"/>
      <w:r w:rsidR="00C6676C">
        <w:rPr>
          <w:rFonts w:ascii="Arial" w:hAnsi="Arial" w:cs="Arial"/>
          <w:color w:val="44AFC6"/>
          <w:sz w:val="24"/>
          <w:szCs w:val="24"/>
        </w:rPr>
        <w:br/>
      </w:r>
      <w:r w:rsidR="00C6676C" w:rsidRPr="00F1449A">
        <w:rPr>
          <w:rFonts w:ascii="Arial" w:hAnsi="Arial" w:cs="Arial"/>
          <w:b/>
          <w:color w:val="FFC000"/>
          <w:sz w:val="48"/>
          <w:szCs w:val="48"/>
        </w:rPr>
        <w:t>Vores forbedringsprojekt</w:t>
      </w:r>
      <w:bookmarkEnd w:id="0"/>
      <w:r w:rsidR="00C6676C" w:rsidRPr="00F1449A">
        <w:rPr>
          <w:rFonts w:ascii="Arial" w:hAnsi="Arial" w:cs="Arial"/>
          <w:color w:val="44AFC6"/>
          <w:sz w:val="48"/>
          <w:szCs w:val="48"/>
        </w:rPr>
        <w:t xml:space="preserve"> </w:t>
      </w:r>
    </w:p>
    <w:p w14:paraId="3BDF36EA" w14:textId="77777777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7D4A815A" w14:textId="77777777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2E514B70" w14:textId="6E411F4E" w:rsidR="00C6676C" w:rsidRDefault="00C6676C" w:rsidP="00C6676C">
      <w:pPr>
        <w:spacing w:before="3" w:after="0" w:line="260" w:lineRule="exact"/>
        <w:rPr>
          <w:sz w:val="26"/>
          <w:szCs w:val="26"/>
        </w:rPr>
      </w:pPr>
    </w:p>
    <w:p w14:paraId="7FC7D755" w14:textId="4C6A01E2" w:rsidR="00C6676C" w:rsidRDefault="00C6676C" w:rsidP="00C6676C">
      <w:pPr>
        <w:spacing w:after="0"/>
        <w:sectPr w:rsidR="00C6676C" w:rsidSect="00C6676C">
          <w:pgSz w:w="11920" w:h="16840"/>
          <w:pgMar w:top="540" w:right="400" w:bottom="280" w:left="480" w:header="708" w:footer="708" w:gutter="0"/>
          <w:cols w:space="708"/>
        </w:sectPr>
      </w:pPr>
    </w:p>
    <w:p w14:paraId="309CDB4E" w14:textId="75F8B6B5" w:rsidR="00C6676C" w:rsidRDefault="00C6676C" w:rsidP="00C6676C">
      <w:pPr>
        <w:spacing w:before="56" w:after="0" w:line="240" w:lineRule="auto"/>
        <w:ind w:left="115" w:right="-76"/>
        <w:rPr>
          <w:rFonts w:ascii="midtsans" w:eastAsia="midtsans" w:hAnsi="midtsans" w:cs="midtsans"/>
          <w:sz w:val="24"/>
          <w:szCs w:val="24"/>
        </w:rPr>
      </w:pPr>
      <w:r>
        <w:rPr>
          <w:noProof/>
          <w:lang w:eastAsia="da-DK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52D68A5" wp14:editId="61862D3F">
                <wp:simplePos x="0" y="0"/>
                <wp:positionH relativeFrom="page">
                  <wp:posOffset>6722110</wp:posOffset>
                </wp:positionH>
                <wp:positionV relativeFrom="page">
                  <wp:posOffset>147955</wp:posOffset>
                </wp:positionV>
                <wp:extent cx="472440" cy="444500"/>
                <wp:effectExtent l="0" t="0" r="0" b="0"/>
                <wp:wrapNone/>
                <wp:docPr id="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" cy="444500"/>
                          <a:chOff x="10586" y="233"/>
                          <a:chExt cx="744" cy="700"/>
                        </a:xfrm>
                      </wpg:grpSpPr>
                      <wpg:grpSp>
                        <wpg:cNvPr id="47" name="Group 15"/>
                        <wpg:cNvGrpSpPr>
                          <a:grpSpLocks/>
                        </wpg:cNvGrpSpPr>
                        <wpg:grpSpPr bwMode="auto">
                          <a:xfrm>
                            <a:off x="10796" y="243"/>
                            <a:ext cx="213" cy="199"/>
                            <a:chOff x="10796" y="243"/>
                            <a:chExt cx="213" cy="199"/>
                          </a:xfrm>
                        </wpg:grpSpPr>
                        <wps:wsp>
                          <wps:cNvPr id="48" name="Freeform 16"/>
                          <wps:cNvSpPr>
                            <a:spLocks/>
                          </wps:cNvSpPr>
                          <wps:spPr bwMode="auto">
                            <a:xfrm>
                              <a:off x="10796" y="243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916 10796"/>
                                <a:gd name="T1" fmla="*/ T0 w 213"/>
                                <a:gd name="T2" fmla="+- 0 243 243"/>
                                <a:gd name="T3" fmla="*/ 243 h 199"/>
                                <a:gd name="T4" fmla="+- 0 10857 10796"/>
                                <a:gd name="T5" fmla="*/ T4 w 213"/>
                                <a:gd name="T6" fmla="+- 0 262 243"/>
                                <a:gd name="T7" fmla="*/ 262 h 199"/>
                                <a:gd name="T8" fmla="+- 0 10811 10796"/>
                                <a:gd name="T9" fmla="*/ T8 w 213"/>
                                <a:gd name="T10" fmla="+- 0 307 243"/>
                                <a:gd name="T11" fmla="*/ 307 h 199"/>
                                <a:gd name="T12" fmla="+- 0 10796 10796"/>
                                <a:gd name="T13" fmla="*/ T12 w 213"/>
                                <a:gd name="T14" fmla="+- 0 360 243"/>
                                <a:gd name="T15" fmla="*/ 360 h 199"/>
                                <a:gd name="T16" fmla="+- 0 10798 10796"/>
                                <a:gd name="T17" fmla="*/ T16 w 213"/>
                                <a:gd name="T18" fmla="+- 0 377 243"/>
                                <a:gd name="T19" fmla="*/ 377 h 199"/>
                                <a:gd name="T20" fmla="+- 0 10837 10796"/>
                                <a:gd name="T21" fmla="*/ T20 w 213"/>
                                <a:gd name="T22" fmla="+- 0 432 243"/>
                                <a:gd name="T23" fmla="*/ 432 h 199"/>
                                <a:gd name="T24" fmla="+- 0 10888 10796"/>
                                <a:gd name="T25" fmla="*/ T24 w 213"/>
                                <a:gd name="T26" fmla="+- 0 442 243"/>
                                <a:gd name="T27" fmla="*/ 442 h 199"/>
                                <a:gd name="T28" fmla="+- 0 10908 10796"/>
                                <a:gd name="T29" fmla="*/ T28 w 213"/>
                                <a:gd name="T30" fmla="+- 0 439 243"/>
                                <a:gd name="T31" fmla="*/ 439 h 199"/>
                                <a:gd name="T32" fmla="+- 0 10968 10796"/>
                                <a:gd name="T33" fmla="*/ T32 w 213"/>
                                <a:gd name="T34" fmla="+- 0 410 243"/>
                                <a:gd name="T35" fmla="*/ 410 h 199"/>
                                <a:gd name="T36" fmla="+- 0 11007 10796"/>
                                <a:gd name="T37" fmla="*/ T36 w 213"/>
                                <a:gd name="T38" fmla="+- 0 344 243"/>
                                <a:gd name="T39" fmla="*/ 344 h 199"/>
                                <a:gd name="T40" fmla="+- 0 11009 10796"/>
                                <a:gd name="T41" fmla="*/ T40 w 213"/>
                                <a:gd name="T42" fmla="+- 0 326 243"/>
                                <a:gd name="T43" fmla="*/ 326 h 199"/>
                                <a:gd name="T44" fmla="+- 0 11008 10796"/>
                                <a:gd name="T45" fmla="*/ T44 w 213"/>
                                <a:gd name="T46" fmla="+- 0 308 243"/>
                                <a:gd name="T47" fmla="*/ 308 h 199"/>
                                <a:gd name="T48" fmla="+- 0 10967 10796"/>
                                <a:gd name="T49" fmla="*/ T48 w 213"/>
                                <a:gd name="T50" fmla="+- 0 253 243"/>
                                <a:gd name="T51" fmla="*/ 253 h 199"/>
                                <a:gd name="T52" fmla="+- 0 10916 10796"/>
                                <a:gd name="T53" fmla="*/ T52 w 213"/>
                                <a:gd name="T54" fmla="+- 0 243 243"/>
                                <a:gd name="T55" fmla="*/ 2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3"/>
                        <wpg:cNvGrpSpPr>
                          <a:grpSpLocks/>
                        </wpg:cNvGrpSpPr>
                        <wpg:grpSpPr bwMode="auto">
                          <a:xfrm>
                            <a:off x="10861" y="478"/>
                            <a:ext cx="213" cy="199"/>
                            <a:chOff x="10861" y="478"/>
                            <a:chExt cx="213" cy="199"/>
                          </a:xfrm>
                        </wpg:grpSpPr>
                        <wps:wsp>
                          <wps:cNvPr id="50" name="Freeform 14"/>
                          <wps:cNvSpPr>
                            <a:spLocks/>
                          </wps:cNvSpPr>
                          <wps:spPr bwMode="auto">
                            <a:xfrm>
                              <a:off x="10861" y="478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981 10861"/>
                                <a:gd name="T1" fmla="*/ T0 w 213"/>
                                <a:gd name="T2" fmla="+- 0 478 478"/>
                                <a:gd name="T3" fmla="*/ 478 h 199"/>
                                <a:gd name="T4" fmla="+- 0 10921 10861"/>
                                <a:gd name="T5" fmla="*/ T4 w 213"/>
                                <a:gd name="T6" fmla="+- 0 497 478"/>
                                <a:gd name="T7" fmla="*/ 497 h 199"/>
                                <a:gd name="T8" fmla="+- 0 10876 10861"/>
                                <a:gd name="T9" fmla="*/ T8 w 213"/>
                                <a:gd name="T10" fmla="+- 0 542 478"/>
                                <a:gd name="T11" fmla="*/ 542 h 199"/>
                                <a:gd name="T12" fmla="+- 0 10861 10861"/>
                                <a:gd name="T13" fmla="*/ T12 w 213"/>
                                <a:gd name="T14" fmla="+- 0 595 478"/>
                                <a:gd name="T15" fmla="*/ 595 h 199"/>
                                <a:gd name="T16" fmla="+- 0 10863 10861"/>
                                <a:gd name="T17" fmla="*/ T16 w 213"/>
                                <a:gd name="T18" fmla="+- 0 612 478"/>
                                <a:gd name="T19" fmla="*/ 612 h 199"/>
                                <a:gd name="T20" fmla="+- 0 10902 10861"/>
                                <a:gd name="T21" fmla="*/ T20 w 213"/>
                                <a:gd name="T22" fmla="+- 0 667 478"/>
                                <a:gd name="T23" fmla="*/ 667 h 199"/>
                                <a:gd name="T24" fmla="+- 0 10953 10861"/>
                                <a:gd name="T25" fmla="*/ T24 w 213"/>
                                <a:gd name="T26" fmla="+- 0 677 478"/>
                                <a:gd name="T27" fmla="*/ 677 h 199"/>
                                <a:gd name="T28" fmla="+- 0 10972 10861"/>
                                <a:gd name="T29" fmla="*/ T28 w 213"/>
                                <a:gd name="T30" fmla="+- 0 674 478"/>
                                <a:gd name="T31" fmla="*/ 674 h 199"/>
                                <a:gd name="T32" fmla="+- 0 11033 10861"/>
                                <a:gd name="T33" fmla="*/ T32 w 213"/>
                                <a:gd name="T34" fmla="+- 0 645 478"/>
                                <a:gd name="T35" fmla="*/ 645 h 199"/>
                                <a:gd name="T36" fmla="+- 0 11072 10861"/>
                                <a:gd name="T37" fmla="*/ T36 w 213"/>
                                <a:gd name="T38" fmla="+- 0 579 478"/>
                                <a:gd name="T39" fmla="*/ 579 h 199"/>
                                <a:gd name="T40" fmla="+- 0 11074 10861"/>
                                <a:gd name="T41" fmla="*/ T40 w 213"/>
                                <a:gd name="T42" fmla="+- 0 561 478"/>
                                <a:gd name="T43" fmla="*/ 561 h 199"/>
                                <a:gd name="T44" fmla="+- 0 11072 10861"/>
                                <a:gd name="T45" fmla="*/ T44 w 213"/>
                                <a:gd name="T46" fmla="+- 0 543 478"/>
                                <a:gd name="T47" fmla="*/ 543 h 199"/>
                                <a:gd name="T48" fmla="+- 0 11032 10861"/>
                                <a:gd name="T49" fmla="*/ T48 w 213"/>
                                <a:gd name="T50" fmla="+- 0 488 478"/>
                                <a:gd name="T51" fmla="*/ 488 h 199"/>
                                <a:gd name="T52" fmla="+- 0 10981 10861"/>
                                <a:gd name="T53" fmla="*/ T52 w 213"/>
                                <a:gd name="T54" fmla="+- 0 478 478"/>
                                <a:gd name="T55" fmla="*/ 47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1"/>
                        <wpg:cNvGrpSpPr>
                          <a:grpSpLocks/>
                        </wpg:cNvGrpSpPr>
                        <wpg:grpSpPr bwMode="auto">
                          <a:xfrm>
                            <a:off x="11043" y="279"/>
                            <a:ext cx="213" cy="199"/>
                            <a:chOff x="11043" y="279"/>
                            <a:chExt cx="213" cy="199"/>
                          </a:xfrm>
                        </wpg:grpSpPr>
                        <wps:wsp>
                          <wps:cNvPr id="52" name="Freeform 12"/>
                          <wps:cNvSpPr>
                            <a:spLocks/>
                          </wps:cNvSpPr>
                          <wps:spPr bwMode="auto">
                            <a:xfrm>
                              <a:off x="11043" y="279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163 11043"/>
                                <a:gd name="T1" fmla="*/ T0 w 213"/>
                                <a:gd name="T2" fmla="+- 0 279 279"/>
                                <a:gd name="T3" fmla="*/ 279 h 199"/>
                                <a:gd name="T4" fmla="+- 0 11103 11043"/>
                                <a:gd name="T5" fmla="*/ T4 w 213"/>
                                <a:gd name="T6" fmla="+- 0 298 279"/>
                                <a:gd name="T7" fmla="*/ 298 h 199"/>
                                <a:gd name="T8" fmla="+- 0 11058 11043"/>
                                <a:gd name="T9" fmla="*/ T8 w 213"/>
                                <a:gd name="T10" fmla="+- 0 342 279"/>
                                <a:gd name="T11" fmla="*/ 342 h 199"/>
                                <a:gd name="T12" fmla="+- 0 11043 11043"/>
                                <a:gd name="T13" fmla="*/ T12 w 213"/>
                                <a:gd name="T14" fmla="+- 0 395 279"/>
                                <a:gd name="T15" fmla="*/ 395 h 199"/>
                                <a:gd name="T16" fmla="+- 0 11045 11043"/>
                                <a:gd name="T17" fmla="*/ T16 w 213"/>
                                <a:gd name="T18" fmla="+- 0 413 279"/>
                                <a:gd name="T19" fmla="*/ 413 h 199"/>
                                <a:gd name="T20" fmla="+- 0 11084 11043"/>
                                <a:gd name="T21" fmla="*/ T20 w 213"/>
                                <a:gd name="T22" fmla="+- 0 467 279"/>
                                <a:gd name="T23" fmla="*/ 467 h 199"/>
                                <a:gd name="T24" fmla="+- 0 11135 11043"/>
                                <a:gd name="T25" fmla="*/ T24 w 213"/>
                                <a:gd name="T26" fmla="+- 0 477 279"/>
                                <a:gd name="T27" fmla="*/ 477 h 199"/>
                                <a:gd name="T28" fmla="+- 0 11155 11043"/>
                                <a:gd name="T29" fmla="*/ T28 w 213"/>
                                <a:gd name="T30" fmla="+- 0 474 279"/>
                                <a:gd name="T31" fmla="*/ 474 h 199"/>
                                <a:gd name="T32" fmla="+- 0 11215 11043"/>
                                <a:gd name="T33" fmla="*/ T32 w 213"/>
                                <a:gd name="T34" fmla="+- 0 446 279"/>
                                <a:gd name="T35" fmla="*/ 446 h 199"/>
                                <a:gd name="T36" fmla="+- 0 11254 11043"/>
                                <a:gd name="T37" fmla="*/ T36 w 213"/>
                                <a:gd name="T38" fmla="+- 0 379 279"/>
                                <a:gd name="T39" fmla="*/ 379 h 199"/>
                                <a:gd name="T40" fmla="+- 0 11256 11043"/>
                                <a:gd name="T41" fmla="*/ T40 w 213"/>
                                <a:gd name="T42" fmla="+- 0 361 279"/>
                                <a:gd name="T43" fmla="*/ 361 h 199"/>
                                <a:gd name="T44" fmla="+- 0 11254 11043"/>
                                <a:gd name="T45" fmla="*/ T44 w 213"/>
                                <a:gd name="T46" fmla="+- 0 344 279"/>
                                <a:gd name="T47" fmla="*/ 344 h 199"/>
                                <a:gd name="T48" fmla="+- 0 11214 11043"/>
                                <a:gd name="T49" fmla="*/ T48 w 213"/>
                                <a:gd name="T50" fmla="+- 0 289 279"/>
                                <a:gd name="T51" fmla="*/ 289 h 199"/>
                                <a:gd name="T52" fmla="+- 0 11163 11043"/>
                                <a:gd name="T53" fmla="*/ T52 w 213"/>
                                <a:gd name="T54" fmla="+- 0 279 279"/>
                                <a:gd name="T55" fmla="*/ 27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8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12" y="195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1" y="100"/>
                                  </a:lnTo>
                                  <a:lnTo>
                                    <a:pt x="213" y="82"/>
                                  </a:lnTo>
                                  <a:lnTo>
                                    <a:pt x="211" y="65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9"/>
                        <wpg:cNvGrpSpPr>
                          <a:grpSpLocks/>
                        </wpg:cNvGrpSpPr>
                        <wpg:grpSpPr bwMode="auto">
                          <a:xfrm>
                            <a:off x="11108" y="519"/>
                            <a:ext cx="213" cy="199"/>
                            <a:chOff x="11108" y="519"/>
                            <a:chExt cx="213" cy="199"/>
                          </a:xfrm>
                        </wpg:grpSpPr>
                        <wps:wsp>
                          <wps:cNvPr id="54" name="Freeform 10"/>
                          <wps:cNvSpPr>
                            <a:spLocks/>
                          </wps:cNvSpPr>
                          <wps:spPr bwMode="auto">
                            <a:xfrm>
                              <a:off x="11108" y="519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228 11108"/>
                                <a:gd name="T1" fmla="*/ T0 w 213"/>
                                <a:gd name="T2" fmla="+- 0 519 519"/>
                                <a:gd name="T3" fmla="*/ 519 h 199"/>
                                <a:gd name="T4" fmla="+- 0 11168 11108"/>
                                <a:gd name="T5" fmla="*/ T4 w 213"/>
                                <a:gd name="T6" fmla="+- 0 538 519"/>
                                <a:gd name="T7" fmla="*/ 538 h 199"/>
                                <a:gd name="T8" fmla="+- 0 11122 11108"/>
                                <a:gd name="T9" fmla="*/ T8 w 213"/>
                                <a:gd name="T10" fmla="+- 0 583 519"/>
                                <a:gd name="T11" fmla="*/ 583 h 199"/>
                                <a:gd name="T12" fmla="+- 0 11108 11108"/>
                                <a:gd name="T13" fmla="*/ T12 w 213"/>
                                <a:gd name="T14" fmla="+- 0 636 519"/>
                                <a:gd name="T15" fmla="*/ 636 h 199"/>
                                <a:gd name="T16" fmla="+- 0 11109 11108"/>
                                <a:gd name="T17" fmla="*/ T16 w 213"/>
                                <a:gd name="T18" fmla="+- 0 653 519"/>
                                <a:gd name="T19" fmla="*/ 653 h 199"/>
                                <a:gd name="T20" fmla="+- 0 11149 11108"/>
                                <a:gd name="T21" fmla="*/ T20 w 213"/>
                                <a:gd name="T22" fmla="+- 0 708 519"/>
                                <a:gd name="T23" fmla="*/ 708 h 199"/>
                                <a:gd name="T24" fmla="+- 0 11200 11108"/>
                                <a:gd name="T25" fmla="*/ T24 w 213"/>
                                <a:gd name="T26" fmla="+- 0 718 519"/>
                                <a:gd name="T27" fmla="*/ 718 h 199"/>
                                <a:gd name="T28" fmla="+- 0 11219 11108"/>
                                <a:gd name="T29" fmla="*/ T28 w 213"/>
                                <a:gd name="T30" fmla="+- 0 715 519"/>
                                <a:gd name="T31" fmla="*/ 715 h 199"/>
                                <a:gd name="T32" fmla="+- 0 11279 11108"/>
                                <a:gd name="T33" fmla="*/ T32 w 213"/>
                                <a:gd name="T34" fmla="+- 0 687 519"/>
                                <a:gd name="T35" fmla="*/ 687 h 199"/>
                                <a:gd name="T36" fmla="+- 0 11319 11108"/>
                                <a:gd name="T37" fmla="*/ T36 w 213"/>
                                <a:gd name="T38" fmla="+- 0 620 519"/>
                                <a:gd name="T39" fmla="*/ 620 h 199"/>
                                <a:gd name="T40" fmla="+- 0 11321 11108"/>
                                <a:gd name="T41" fmla="*/ T40 w 213"/>
                                <a:gd name="T42" fmla="+- 0 602 519"/>
                                <a:gd name="T43" fmla="*/ 602 h 199"/>
                                <a:gd name="T44" fmla="+- 0 11319 11108"/>
                                <a:gd name="T45" fmla="*/ T44 w 213"/>
                                <a:gd name="T46" fmla="+- 0 585 519"/>
                                <a:gd name="T47" fmla="*/ 585 h 199"/>
                                <a:gd name="T48" fmla="+- 0 11279 11108"/>
                                <a:gd name="T49" fmla="*/ T48 w 213"/>
                                <a:gd name="T50" fmla="+- 0 529 519"/>
                                <a:gd name="T51" fmla="*/ 529 h 199"/>
                                <a:gd name="T52" fmla="+- 0 11228 11108"/>
                                <a:gd name="T53" fmla="*/ T52 w 213"/>
                                <a:gd name="T54" fmla="+- 0 519 519"/>
                                <a:gd name="T55" fmla="*/ 51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0" y="19"/>
                                  </a:lnTo>
                                  <a:lnTo>
                                    <a:pt x="14" y="6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" y="134"/>
                                  </a:lnTo>
                                  <a:lnTo>
                                    <a:pt x="41" y="189"/>
                                  </a:lnTo>
                                  <a:lnTo>
                                    <a:pt x="92" y="199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71" y="168"/>
                                  </a:lnTo>
                                  <a:lnTo>
                                    <a:pt x="211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1" y="66"/>
                                  </a:lnTo>
                                  <a:lnTo>
                                    <a:pt x="171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7"/>
                        <wpg:cNvGrpSpPr>
                          <a:grpSpLocks/>
                        </wpg:cNvGrpSpPr>
                        <wpg:grpSpPr bwMode="auto">
                          <a:xfrm>
                            <a:off x="10931" y="725"/>
                            <a:ext cx="213" cy="199"/>
                            <a:chOff x="10931" y="725"/>
                            <a:chExt cx="213" cy="199"/>
                          </a:xfrm>
                        </wpg:grpSpPr>
                        <wps:wsp>
                          <wps:cNvPr id="56" name="Freeform 8"/>
                          <wps:cNvSpPr>
                            <a:spLocks/>
                          </wps:cNvSpPr>
                          <wps:spPr bwMode="auto">
                            <a:xfrm>
                              <a:off x="10931" y="725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1051 10931"/>
                                <a:gd name="T1" fmla="*/ T0 w 213"/>
                                <a:gd name="T2" fmla="+- 0 725 725"/>
                                <a:gd name="T3" fmla="*/ 725 h 199"/>
                                <a:gd name="T4" fmla="+- 0 10992 10931"/>
                                <a:gd name="T5" fmla="*/ T4 w 213"/>
                                <a:gd name="T6" fmla="+- 0 744 725"/>
                                <a:gd name="T7" fmla="*/ 744 h 199"/>
                                <a:gd name="T8" fmla="+- 0 10946 10931"/>
                                <a:gd name="T9" fmla="*/ T8 w 213"/>
                                <a:gd name="T10" fmla="+- 0 788 725"/>
                                <a:gd name="T11" fmla="*/ 788 h 199"/>
                                <a:gd name="T12" fmla="+- 0 10931 10931"/>
                                <a:gd name="T13" fmla="*/ T12 w 213"/>
                                <a:gd name="T14" fmla="+- 0 841 725"/>
                                <a:gd name="T15" fmla="*/ 841 h 199"/>
                                <a:gd name="T16" fmla="+- 0 10933 10931"/>
                                <a:gd name="T17" fmla="*/ T16 w 213"/>
                                <a:gd name="T18" fmla="+- 0 859 725"/>
                                <a:gd name="T19" fmla="*/ 859 h 199"/>
                                <a:gd name="T20" fmla="+- 0 10972 10931"/>
                                <a:gd name="T21" fmla="*/ T20 w 213"/>
                                <a:gd name="T22" fmla="+- 0 913 725"/>
                                <a:gd name="T23" fmla="*/ 913 h 199"/>
                                <a:gd name="T24" fmla="+- 0 11024 10931"/>
                                <a:gd name="T25" fmla="*/ T24 w 213"/>
                                <a:gd name="T26" fmla="+- 0 924 725"/>
                                <a:gd name="T27" fmla="*/ 924 h 199"/>
                                <a:gd name="T28" fmla="+- 0 11043 10931"/>
                                <a:gd name="T29" fmla="*/ T28 w 213"/>
                                <a:gd name="T30" fmla="+- 0 921 725"/>
                                <a:gd name="T31" fmla="*/ 921 h 199"/>
                                <a:gd name="T32" fmla="+- 0 11103 10931"/>
                                <a:gd name="T33" fmla="*/ T32 w 213"/>
                                <a:gd name="T34" fmla="+- 0 892 725"/>
                                <a:gd name="T35" fmla="*/ 892 h 199"/>
                                <a:gd name="T36" fmla="+- 0 11143 10931"/>
                                <a:gd name="T37" fmla="*/ T36 w 213"/>
                                <a:gd name="T38" fmla="+- 0 826 725"/>
                                <a:gd name="T39" fmla="*/ 826 h 199"/>
                                <a:gd name="T40" fmla="+- 0 11144 10931"/>
                                <a:gd name="T41" fmla="*/ T40 w 213"/>
                                <a:gd name="T42" fmla="+- 0 808 725"/>
                                <a:gd name="T43" fmla="*/ 808 h 199"/>
                                <a:gd name="T44" fmla="+- 0 11143 10931"/>
                                <a:gd name="T45" fmla="*/ T44 w 213"/>
                                <a:gd name="T46" fmla="+- 0 790 725"/>
                                <a:gd name="T47" fmla="*/ 790 h 199"/>
                                <a:gd name="T48" fmla="+- 0 11103 10931"/>
                                <a:gd name="T49" fmla="*/ T48 w 213"/>
                                <a:gd name="T50" fmla="+- 0 735 725"/>
                                <a:gd name="T51" fmla="*/ 735 h 199"/>
                                <a:gd name="T52" fmla="+- 0 11051 10931"/>
                                <a:gd name="T53" fmla="*/ T52 w 213"/>
                                <a:gd name="T54" fmla="+- 0 725 725"/>
                                <a:gd name="T55" fmla="*/ 72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0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1" y="188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3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"/>
                        <wpg:cNvGrpSpPr>
                          <a:grpSpLocks/>
                        </wpg:cNvGrpSpPr>
                        <wpg:grpSpPr bwMode="auto">
                          <a:xfrm>
                            <a:off x="10690" y="690"/>
                            <a:ext cx="213" cy="199"/>
                            <a:chOff x="10690" y="690"/>
                            <a:chExt cx="213" cy="199"/>
                          </a:xfrm>
                        </wpg:grpSpPr>
                        <wps:wsp>
                          <wps:cNvPr id="58" name="Freeform 6"/>
                          <wps:cNvSpPr>
                            <a:spLocks/>
                          </wps:cNvSpPr>
                          <wps:spPr bwMode="auto">
                            <a:xfrm>
                              <a:off x="10690" y="690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811 10690"/>
                                <a:gd name="T1" fmla="*/ T0 w 213"/>
                                <a:gd name="T2" fmla="+- 0 690 690"/>
                                <a:gd name="T3" fmla="*/ 690 h 199"/>
                                <a:gd name="T4" fmla="+- 0 10751 10690"/>
                                <a:gd name="T5" fmla="*/ T4 w 213"/>
                                <a:gd name="T6" fmla="+- 0 709 690"/>
                                <a:gd name="T7" fmla="*/ 709 h 199"/>
                                <a:gd name="T8" fmla="+- 0 10705 10690"/>
                                <a:gd name="T9" fmla="*/ T8 w 213"/>
                                <a:gd name="T10" fmla="+- 0 753 690"/>
                                <a:gd name="T11" fmla="*/ 753 h 199"/>
                                <a:gd name="T12" fmla="+- 0 10690 10690"/>
                                <a:gd name="T13" fmla="*/ T12 w 213"/>
                                <a:gd name="T14" fmla="+- 0 806 690"/>
                                <a:gd name="T15" fmla="*/ 806 h 199"/>
                                <a:gd name="T16" fmla="+- 0 10692 10690"/>
                                <a:gd name="T17" fmla="*/ T16 w 213"/>
                                <a:gd name="T18" fmla="+- 0 824 690"/>
                                <a:gd name="T19" fmla="*/ 824 h 199"/>
                                <a:gd name="T20" fmla="+- 0 10732 10690"/>
                                <a:gd name="T21" fmla="*/ T20 w 213"/>
                                <a:gd name="T22" fmla="+- 0 878 690"/>
                                <a:gd name="T23" fmla="*/ 878 h 199"/>
                                <a:gd name="T24" fmla="+- 0 10783 10690"/>
                                <a:gd name="T25" fmla="*/ T24 w 213"/>
                                <a:gd name="T26" fmla="+- 0 888 690"/>
                                <a:gd name="T27" fmla="*/ 888 h 199"/>
                                <a:gd name="T28" fmla="+- 0 10802 10690"/>
                                <a:gd name="T29" fmla="*/ T28 w 213"/>
                                <a:gd name="T30" fmla="+- 0 886 690"/>
                                <a:gd name="T31" fmla="*/ 886 h 199"/>
                                <a:gd name="T32" fmla="+- 0 10862 10690"/>
                                <a:gd name="T33" fmla="*/ T32 w 213"/>
                                <a:gd name="T34" fmla="+- 0 857 690"/>
                                <a:gd name="T35" fmla="*/ 857 h 199"/>
                                <a:gd name="T36" fmla="+- 0 10902 10690"/>
                                <a:gd name="T37" fmla="*/ T36 w 213"/>
                                <a:gd name="T38" fmla="+- 0 790 690"/>
                                <a:gd name="T39" fmla="*/ 790 h 199"/>
                                <a:gd name="T40" fmla="+- 0 10904 10690"/>
                                <a:gd name="T41" fmla="*/ T40 w 213"/>
                                <a:gd name="T42" fmla="+- 0 772 690"/>
                                <a:gd name="T43" fmla="*/ 772 h 199"/>
                                <a:gd name="T44" fmla="+- 0 10902 10690"/>
                                <a:gd name="T45" fmla="*/ T44 w 213"/>
                                <a:gd name="T46" fmla="+- 0 755 690"/>
                                <a:gd name="T47" fmla="*/ 755 h 199"/>
                                <a:gd name="T48" fmla="+- 0 10862 10690"/>
                                <a:gd name="T49" fmla="*/ T48 w 213"/>
                                <a:gd name="T50" fmla="+- 0 700 690"/>
                                <a:gd name="T51" fmla="*/ 700 h 199"/>
                                <a:gd name="T52" fmla="+- 0 10811 10690"/>
                                <a:gd name="T53" fmla="*/ T52 w 213"/>
                                <a:gd name="T54" fmla="+- 0 690 690"/>
                                <a:gd name="T55" fmla="*/ 690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1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93" y="198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0"/>
                                  </a:lnTo>
                                  <a:lnTo>
                                    <a:pt x="214" y="82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3"/>
                        <wpg:cNvGrpSpPr>
                          <a:grpSpLocks/>
                        </wpg:cNvGrpSpPr>
                        <wpg:grpSpPr bwMode="auto">
                          <a:xfrm>
                            <a:off x="10596" y="443"/>
                            <a:ext cx="213" cy="199"/>
                            <a:chOff x="10596" y="443"/>
                            <a:chExt cx="213" cy="199"/>
                          </a:xfrm>
                        </wpg:grpSpPr>
                        <wps:wsp>
                          <wps:cNvPr id="60" name="Freeform 4"/>
                          <wps:cNvSpPr>
                            <a:spLocks/>
                          </wps:cNvSpPr>
                          <wps:spPr bwMode="auto">
                            <a:xfrm>
                              <a:off x="10596" y="443"/>
                              <a:ext cx="213" cy="199"/>
                            </a:xfrm>
                            <a:custGeom>
                              <a:avLst/>
                              <a:gdLst>
                                <a:gd name="T0" fmla="+- 0 10717 10596"/>
                                <a:gd name="T1" fmla="*/ T0 w 213"/>
                                <a:gd name="T2" fmla="+- 0 443 443"/>
                                <a:gd name="T3" fmla="*/ 443 h 199"/>
                                <a:gd name="T4" fmla="+- 0 10657 10596"/>
                                <a:gd name="T5" fmla="*/ T4 w 213"/>
                                <a:gd name="T6" fmla="+- 0 462 443"/>
                                <a:gd name="T7" fmla="*/ 462 h 199"/>
                                <a:gd name="T8" fmla="+- 0 10611 10596"/>
                                <a:gd name="T9" fmla="*/ T8 w 213"/>
                                <a:gd name="T10" fmla="+- 0 506 443"/>
                                <a:gd name="T11" fmla="*/ 506 h 199"/>
                                <a:gd name="T12" fmla="+- 0 10596 10596"/>
                                <a:gd name="T13" fmla="*/ T12 w 213"/>
                                <a:gd name="T14" fmla="+- 0 560 443"/>
                                <a:gd name="T15" fmla="*/ 560 h 199"/>
                                <a:gd name="T16" fmla="+- 0 10598 10596"/>
                                <a:gd name="T17" fmla="*/ T16 w 213"/>
                                <a:gd name="T18" fmla="+- 0 577 443"/>
                                <a:gd name="T19" fmla="*/ 577 h 199"/>
                                <a:gd name="T20" fmla="+- 0 10638 10596"/>
                                <a:gd name="T21" fmla="*/ T20 w 213"/>
                                <a:gd name="T22" fmla="+- 0 631 443"/>
                                <a:gd name="T23" fmla="*/ 631 h 199"/>
                                <a:gd name="T24" fmla="+- 0 10689 10596"/>
                                <a:gd name="T25" fmla="*/ T24 w 213"/>
                                <a:gd name="T26" fmla="+- 0 642 443"/>
                                <a:gd name="T27" fmla="*/ 642 h 199"/>
                                <a:gd name="T28" fmla="+- 0 10708 10596"/>
                                <a:gd name="T29" fmla="*/ T28 w 213"/>
                                <a:gd name="T30" fmla="+- 0 639 443"/>
                                <a:gd name="T31" fmla="*/ 639 h 199"/>
                                <a:gd name="T32" fmla="+- 0 10768 10596"/>
                                <a:gd name="T33" fmla="*/ T32 w 213"/>
                                <a:gd name="T34" fmla="+- 0 610 443"/>
                                <a:gd name="T35" fmla="*/ 610 h 199"/>
                                <a:gd name="T36" fmla="+- 0 10808 10596"/>
                                <a:gd name="T37" fmla="*/ T36 w 213"/>
                                <a:gd name="T38" fmla="+- 0 544 443"/>
                                <a:gd name="T39" fmla="*/ 544 h 199"/>
                                <a:gd name="T40" fmla="+- 0 10810 10596"/>
                                <a:gd name="T41" fmla="*/ T40 w 213"/>
                                <a:gd name="T42" fmla="+- 0 526 443"/>
                                <a:gd name="T43" fmla="*/ 526 h 199"/>
                                <a:gd name="T44" fmla="+- 0 10808 10596"/>
                                <a:gd name="T45" fmla="*/ T44 w 213"/>
                                <a:gd name="T46" fmla="+- 0 508 443"/>
                                <a:gd name="T47" fmla="*/ 508 h 199"/>
                                <a:gd name="T48" fmla="+- 0 10768 10596"/>
                                <a:gd name="T49" fmla="*/ T48 w 213"/>
                                <a:gd name="T50" fmla="+- 0 453 443"/>
                                <a:gd name="T51" fmla="*/ 453 h 199"/>
                                <a:gd name="T52" fmla="+- 0 10717 10596"/>
                                <a:gd name="T53" fmla="*/ T52 w 213"/>
                                <a:gd name="T54" fmla="+- 0 443 443"/>
                                <a:gd name="T55" fmla="*/ 443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3" h="199">
                                  <a:moveTo>
                                    <a:pt x="121" y="0"/>
                                  </a:moveTo>
                                  <a:lnTo>
                                    <a:pt x="61" y="1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2" y="188"/>
                                  </a:lnTo>
                                  <a:lnTo>
                                    <a:pt x="93" y="199"/>
                                  </a:lnTo>
                                  <a:lnTo>
                                    <a:pt x="112" y="196"/>
                                  </a:lnTo>
                                  <a:lnTo>
                                    <a:pt x="172" y="16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4" y="83"/>
                                  </a:lnTo>
                                  <a:lnTo>
                                    <a:pt x="212" y="65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solidFill>
                              <a:srgbClr val="00B5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63F11" id="Group 2" o:spid="_x0000_s1026" style="position:absolute;margin-left:529.3pt;margin-top:11.65pt;width:37.2pt;height:35pt;z-index:-251656192;mso-position-horizontal-relative:page;mso-position-vertical-relative:page" coordorigin="10586,233" coordsize="744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">
                <v:group id="Group 15" o:spid="_x0000_s1027" style="position:absolute;left:10796;top:243;width:213;height:199" coordorigin="10796,243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6" o:spid="_x0000_s1028" style="position:absolute;left:10796;top:243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" path="m120,l61,19,15,64,,117r2,17l41,189r51,10l112,196r60,-29l211,101r2,-18l212,65,171,10,120,e" fillcolor="#00b5c6" stroked="f">
                    <v:path arrowok="t" o:connecttype="custom" o:connectlocs="120,243;61,262;15,307;0,360;2,377;41,432;92,442;112,439;172,410;211,344;213,326;212,308;171,253;120,243" o:connectangles="0,0,0,0,0,0,0,0,0,0,0,0,0,0"/>
                  </v:shape>
                </v:group>
                <v:group id="Group 13" o:spid="_x0000_s1029" style="position:absolute;left:10861;top:478;width:213;height:199" coordorigin="10861,478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4" o:spid="_x0000_s1030" style="position:absolute;left:10861;top:478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" path="m120,l60,19,15,64,,117r2,17l41,189r51,10l111,196r61,-29l211,101r2,-18l211,65,171,10,120,e" fillcolor="#00b5c6" stroked="f">
                    <v:path arrowok="t" o:connecttype="custom" o:connectlocs="120,478;60,497;15,542;0,595;2,612;41,667;92,677;111,674;172,645;211,579;213,561;211,543;171,488;120,478" o:connectangles="0,0,0,0,0,0,0,0,0,0,0,0,0,0"/>
                  </v:shape>
                </v:group>
                <v:group id="Group 11" o:spid="_x0000_s1031" style="position:absolute;left:11043;top:279;width:213;height:199" coordorigin="11043,279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2" o:spid="_x0000_s1032" style="position:absolute;left:11043;top:279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" path="m120,l60,19,15,63,,116r2,18l41,188r51,10l112,195r60,-28l211,100r2,-18l211,65,171,10,120,e" fillcolor="#00b5c6" stroked="f">
                    <v:path arrowok="t" o:connecttype="custom" o:connectlocs="120,279;60,298;15,342;0,395;2,413;41,467;92,477;112,474;172,446;211,379;213,361;211,344;171,289;120,279" o:connectangles="0,0,0,0,0,0,0,0,0,0,0,0,0,0"/>
                  </v:shape>
                </v:group>
                <v:group id="Group 9" o:spid="_x0000_s1033" style="position:absolute;left:11108;top:519;width:213;height:199" coordorigin="11108,519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0" o:spid="_x0000_s1034" style="position:absolute;left:11108;top:519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" path="m120,l60,19,14,64,,117r1,17l41,189r51,10l111,196r60,-28l211,101r2,-18l211,66,171,10,120,e" fillcolor="#00b5c6" stroked="f">
                    <v:path arrowok="t" o:connecttype="custom" o:connectlocs="120,519;60,538;14,583;0,636;1,653;41,708;92,718;111,715;171,687;211,620;213,602;211,585;171,529;120,519" o:connectangles="0,0,0,0,0,0,0,0,0,0,0,0,0,0"/>
                  </v:shape>
                </v:group>
                <v:group id="Group 7" o:spid="_x0000_s1035" style="position:absolute;left:10931;top:725;width:213;height:199" coordorigin="10931,725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8" o:spid="_x0000_s1036" style="position:absolute;left:10931;top:725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" path="m120,l61,19,15,63,,116r2,18l41,188r52,11l112,196r60,-29l212,101r1,-18l212,65,172,10,120,e" fillcolor="#00b5c6" stroked="f">
                    <v:path arrowok="t" o:connecttype="custom" o:connectlocs="120,725;61,744;15,788;0,841;2,859;41,913;93,924;112,921;172,892;212,826;213,808;212,790;172,735;120,725" o:connectangles="0,0,0,0,0,0,0,0,0,0,0,0,0,0"/>
                  </v:shape>
                </v:group>
                <v:group id="Group 5" o:spid="_x0000_s1037" style="position:absolute;left:10690;top:690;width:213;height:199" coordorigin="10690,690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" o:spid="_x0000_s1038" style="position:absolute;left:10690;top:690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" path="m121,l61,19,15,63,,116r2,18l42,188r51,10l112,196r60,-29l212,100r2,-18l212,65,172,10,121,e" fillcolor="#00b5c6" stroked="f">
                    <v:path arrowok="t" o:connecttype="custom" o:connectlocs="121,690;61,709;15,753;0,806;2,824;42,878;93,888;112,886;172,857;212,790;214,772;212,755;172,700;121,690" o:connectangles="0,0,0,0,0,0,0,0,0,0,0,0,0,0"/>
                  </v:shape>
                </v:group>
                <v:group id="Group 3" o:spid="_x0000_s1039" style="position:absolute;left:10596;top:443;width:213;height:199" coordorigin="10596,443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4" o:spid="_x0000_s1040" style="position:absolute;left:10596;top:443;width:213;height:199;visibility:visible;mso-wrap-style:square;v-text-anchor:top" coordsize="21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" path="m121,l61,19,15,63,,117r2,17l42,188r51,11l112,196r60,-29l212,101r2,-18l212,65,172,10,121,e" fillcolor="#00b5c6" stroked="f">
                    <v:path arrowok="t" o:connecttype="custom" o:connectlocs="121,443;61,462;15,506;0,560;2,577;42,631;93,642;112,639;172,610;212,544;214,526;212,508;172,453;121,443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44C74416" w14:textId="77777777" w:rsidR="00BE3733" w:rsidRPr="0098509D" w:rsidRDefault="00BE3733" w:rsidP="0053510E">
      <w:pPr>
        <w:spacing w:before="60" w:after="60" w:line="260" w:lineRule="atLeast"/>
      </w:pPr>
      <w:bookmarkStart w:id="1" w:name="_Toc417046960"/>
      <w:bookmarkStart w:id="2" w:name="_Toc440535755"/>
    </w:p>
    <w:p w14:paraId="2B8BDB2E" w14:textId="77777777" w:rsidR="00AC0C3F" w:rsidRPr="0098509D" w:rsidRDefault="00AC0C3F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</w:p>
    <w:p w14:paraId="2F644FB9" w14:textId="77777777" w:rsidR="00AC0C3F" w:rsidRPr="0098509D" w:rsidRDefault="00AC0C3F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</w:p>
    <w:p w14:paraId="36534825" w14:textId="77777777" w:rsidR="00AC0C3F" w:rsidRPr="0098509D" w:rsidRDefault="00813145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56"/>
          <w:szCs w:val="56"/>
        </w:rPr>
      </w:pPr>
      <w:r w:rsidRPr="0098509D">
        <w:rPr>
          <w:rFonts w:asciiTheme="minorHAnsi" w:hAnsiTheme="minorHAnsi"/>
          <w:b/>
          <w:bCs/>
          <w:sz w:val="56"/>
          <w:szCs w:val="56"/>
        </w:rPr>
        <w:t>Vores forbedringsprojekt</w:t>
      </w:r>
    </w:p>
    <w:bookmarkEnd w:id="1"/>
    <w:bookmarkEnd w:id="2"/>
    <w:p w14:paraId="34038869" w14:textId="77777777" w:rsidR="00AC0C3F" w:rsidRPr="0098509D" w:rsidRDefault="00AC0C3F" w:rsidP="00AC0C3F">
      <w:pPr>
        <w:pStyle w:val="Overskrift1"/>
        <w:spacing w:before="60" w:after="60"/>
        <w:rPr>
          <w:rFonts w:asciiTheme="minorHAnsi" w:hAnsiTheme="minorHAnsi"/>
          <w:b/>
          <w:bCs/>
          <w:sz w:val="44"/>
          <w:szCs w:val="44"/>
        </w:rPr>
      </w:pPr>
    </w:p>
    <w:p w14:paraId="0694FD3D" w14:textId="6880AC36" w:rsidR="00816F3B" w:rsidRPr="0098509D" w:rsidRDefault="00876660" w:rsidP="00AC0C3F">
      <w:pPr>
        <w:pStyle w:val="Overskrift1"/>
        <w:spacing w:before="60" w:after="60"/>
        <w:jc w:val="center"/>
        <w:rPr>
          <w:rFonts w:asciiTheme="minorHAnsi" w:hAnsiTheme="minorHAnsi"/>
          <w:b/>
          <w:bCs/>
          <w:sz w:val="44"/>
          <w:szCs w:val="44"/>
        </w:rPr>
      </w:pPr>
      <w:r>
        <w:rPr>
          <w:rFonts w:asciiTheme="minorHAnsi" w:hAnsiTheme="minorHAnsi"/>
          <w:b/>
          <w:bCs/>
          <w:sz w:val="44"/>
          <w:szCs w:val="44"/>
        </w:rPr>
        <w:t xml:space="preserve">Samarbejdsaftale </w:t>
      </w:r>
      <w:r w:rsidR="00826150">
        <w:rPr>
          <w:rFonts w:asciiTheme="minorHAnsi" w:hAnsiTheme="minorHAnsi"/>
          <w:b/>
          <w:bCs/>
          <w:sz w:val="44"/>
          <w:szCs w:val="44"/>
        </w:rPr>
        <w:t>om</w:t>
      </w:r>
      <w:r>
        <w:rPr>
          <w:rFonts w:asciiTheme="minorHAnsi" w:hAnsiTheme="minorHAnsi"/>
          <w:b/>
          <w:bCs/>
          <w:sz w:val="44"/>
          <w:szCs w:val="44"/>
        </w:rPr>
        <w:t xml:space="preserve"> </w:t>
      </w:r>
      <w:r w:rsidR="00816F3B" w:rsidRPr="0098509D">
        <w:rPr>
          <w:rFonts w:asciiTheme="minorHAnsi" w:hAnsiTheme="minorHAnsi"/>
          <w:b/>
          <w:bCs/>
          <w:sz w:val="44"/>
          <w:szCs w:val="44"/>
        </w:rPr>
        <w:t xml:space="preserve">LKT </w:t>
      </w:r>
      <w:r w:rsidR="00772F65" w:rsidRPr="0098509D">
        <w:rPr>
          <w:rFonts w:asciiTheme="minorHAnsi" w:hAnsiTheme="minorHAnsi"/>
          <w:b/>
          <w:bCs/>
          <w:sz w:val="44"/>
          <w:szCs w:val="44"/>
        </w:rPr>
        <w:t>KOL</w:t>
      </w:r>
    </w:p>
    <w:p w14:paraId="1CC3BF84" w14:textId="77777777" w:rsidR="00BE3733" w:rsidRPr="0098509D" w:rsidRDefault="00816F3B" w:rsidP="00AC779A">
      <w:pPr>
        <w:tabs>
          <w:tab w:val="left" w:pos="5814"/>
        </w:tabs>
        <w:spacing w:before="60" w:after="60" w:line="260" w:lineRule="atLeast"/>
        <w:ind w:right="-142"/>
      </w:pPr>
      <w:r w:rsidRPr="0098509D">
        <w:t xml:space="preserve"> </w:t>
      </w:r>
    </w:p>
    <w:p w14:paraId="1C96E0D4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633BEF7E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0D5FA3BF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29198A3D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53D9144F" w14:textId="77777777" w:rsidR="00AC0C3F" w:rsidRPr="0098509D" w:rsidRDefault="00AC0C3F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0"/>
          <w:szCs w:val="20"/>
        </w:rPr>
      </w:pPr>
    </w:p>
    <w:p w14:paraId="49ED05D9" w14:textId="77777777" w:rsidR="00BE3733" w:rsidRPr="0098509D" w:rsidRDefault="00BE3733" w:rsidP="00AC0C3F">
      <w:pPr>
        <w:tabs>
          <w:tab w:val="left" w:pos="5814"/>
        </w:tabs>
        <w:spacing w:before="60" w:after="60" w:line="276" w:lineRule="auto"/>
        <w:ind w:right="-142"/>
        <w:rPr>
          <w:b/>
          <w:sz w:val="24"/>
          <w:szCs w:val="24"/>
        </w:rPr>
      </w:pPr>
      <w:r w:rsidRPr="0098509D">
        <w:rPr>
          <w:b/>
          <w:sz w:val="24"/>
          <w:szCs w:val="24"/>
        </w:rPr>
        <w:t>Vejledning</w:t>
      </w:r>
    </w:p>
    <w:p w14:paraId="250625EF" w14:textId="77777777" w:rsidR="00BE3733" w:rsidRPr="0098509D" w:rsidRDefault="00BE3733" w:rsidP="00AC0C3F">
      <w:pPr>
        <w:tabs>
          <w:tab w:val="left" w:pos="5814"/>
        </w:tabs>
        <w:spacing w:before="60" w:after="60" w:line="276" w:lineRule="auto"/>
        <w:ind w:right="-142"/>
        <w:rPr>
          <w:b/>
          <w:i/>
          <w:sz w:val="20"/>
          <w:szCs w:val="20"/>
        </w:rPr>
      </w:pPr>
    </w:p>
    <w:p w14:paraId="6477927F" w14:textId="059BC16E" w:rsidR="002518EA" w:rsidRPr="0098509D" w:rsidRDefault="002518EA" w:rsidP="002518EA">
      <w:pPr>
        <w:tabs>
          <w:tab w:val="left" w:pos="5814"/>
        </w:tabs>
        <w:spacing w:before="60" w:after="60" w:line="276" w:lineRule="auto"/>
        <w:ind w:right="-142"/>
        <w:rPr>
          <w:sz w:val="20"/>
          <w:szCs w:val="20"/>
        </w:rPr>
      </w:pPr>
      <w:r w:rsidRPr="0098509D">
        <w:rPr>
          <w:bCs/>
          <w:i/>
          <w:sz w:val="20"/>
          <w:szCs w:val="20"/>
        </w:rPr>
        <w:t xml:space="preserve">Vores forbedringsprojekt </w:t>
      </w:r>
      <w:r w:rsidRPr="0098509D">
        <w:rPr>
          <w:bCs/>
          <w:sz w:val="20"/>
          <w:szCs w:val="20"/>
        </w:rPr>
        <w:t xml:space="preserve">er </w:t>
      </w:r>
      <w:r>
        <w:rPr>
          <w:bCs/>
          <w:sz w:val="20"/>
          <w:szCs w:val="20"/>
        </w:rPr>
        <w:t xml:space="preserve">jeres </w:t>
      </w:r>
      <w:r w:rsidRPr="0098509D">
        <w:rPr>
          <w:bCs/>
          <w:sz w:val="20"/>
          <w:szCs w:val="20"/>
        </w:rPr>
        <w:t xml:space="preserve">samarbejdsaftale </w:t>
      </w:r>
      <w:r w:rsidRPr="0098509D">
        <w:rPr>
          <w:sz w:val="20"/>
          <w:szCs w:val="20"/>
        </w:rPr>
        <w:t xml:space="preserve">for </w:t>
      </w:r>
      <w:r>
        <w:rPr>
          <w:sz w:val="20"/>
          <w:szCs w:val="20"/>
        </w:rPr>
        <w:t xml:space="preserve">det tværsektorielle </w:t>
      </w:r>
      <w:r w:rsidRPr="0098509D">
        <w:rPr>
          <w:sz w:val="20"/>
          <w:szCs w:val="20"/>
        </w:rPr>
        <w:t>forbedringsarbejde i LKT KOL</w:t>
      </w:r>
      <w:r>
        <w:rPr>
          <w:sz w:val="20"/>
          <w:szCs w:val="20"/>
        </w:rPr>
        <w:t>.</w:t>
      </w:r>
    </w:p>
    <w:p w14:paraId="77E9FBF7" w14:textId="291A4D5A" w:rsidR="00BE3733" w:rsidRPr="0098509D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/>
          <w:bCs/>
          <w:i/>
          <w:sz w:val="20"/>
          <w:szCs w:val="20"/>
        </w:rPr>
      </w:pPr>
      <w:r>
        <w:rPr>
          <w:color w:val="000000" w:themeColor="text1"/>
          <w:sz w:val="20"/>
          <w:szCs w:val="20"/>
        </w:rPr>
        <w:t>I skal i d</w:t>
      </w:r>
      <w:r w:rsidR="00772F65" w:rsidRPr="0098509D">
        <w:rPr>
          <w:color w:val="000000" w:themeColor="text1"/>
          <w:sz w:val="20"/>
          <w:szCs w:val="20"/>
        </w:rPr>
        <w:t xml:space="preserve">et </w:t>
      </w:r>
      <w:r w:rsidR="0052029E" w:rsidRPr="0098509D">
        <w:rPr>
          <w:color w:val="000000" w:themeColor="text1"/>
          <w:sz w:val="20"/>
          <w:szCs w:val="20"/>
        </w:rPr>
        <w:t>tvær</w:t>
      </w:r>
      <w:r w:rsidR="0052029E">
        <w:rPr>
          <w:color w:val="000000" w:themeColor="text1"/>
          <w:sz w:val="20"/>
          <w:szCs w:val="20"/>
        </w:rPr>
        <w:t>sektorielle</w:t>
      </w:r>
      <w:r w:rsidR="0052029E" w:rsidRPr="0098509D">
        <w:rPr>
          <w:color w:val="000000" w:themeColor="text1"/>
          <w:sz w:val="20"/>
          <w:szCs w:val="20"/>
        </w:rPr>
        <w:t xml:space="preserve"> </w:t>
      </w:r>
      <w:r w:rsidR="00813145" w:rsidRPr="0098509D">
        <w:rPr>
          <w:color w:val="000000" w:themeColor="text1"/>
          <w:sz w:val="20"/>
          <w:szCs w:val="20"/>
        </w:rPr>
        <w:t xml:space="preserve">forbedringsteam sammen </w:t>
      </w:r>
      <w:r w:rsidR="0011505D" w:rsidRPr="0098509D">
        <w:rPr>
          <w:color w:val="000000" w:themeColor="text1"/>
          <w:sz w:val="20"/>
          <w:szCs w:val="20"/>
        </w:rPr>
        <w:t>beslutte,</w:t>
      </w:r>
      <w:r w:rsidR="00AE3E18" w:rsidRPr="0098509D">
        <w:rPr>
          <w:color w:val="000000" w:themeColor="text1"/>
          <w:sz w:val="20"/>
          <w:szCs w:val="20"/>
        </w:rPr>
        <w:t xml:space="preserve"> hvordan </w:t>
      </w:r>
      <w:r>
        <w:rPr>
          <w:color w:val="000000" w:themeColor="text1"/>
          <w:sz w:val="20"/>
          <w:szCs w:val="20"/>
        </w:rPr>
        <w:t>I vil</w:t>
      </w:r>
      <w:r w:rsidR="00AE3E18" w:rsidRPr="0098509D">
        <w:rPr>
          <w:color w:val="000000" w:themeColor="text1"/>
          <w:sz w:val="20"/>
          <w:szCs w:val="20"/>
        </w:rPr>
        <w:t xml:space="preserve"> samarbejde, hvilke indsatser der skal indledes med og </w:t>
      </w:r>
      <w:r w:rsidR="0011505D" w:rsidRPr="0098509D">
        <w:rPr>
          <w:color w:val="000000" w:themeColor="text1"/>
          <w:sz w:val="20"/>
          <w:szCs w:val="20"/>
        </w:rPr>
        <w:t xml:space="preserve">hvordan der lokalt følges op på </w:t>
      </w:r>
      <w:r w:rsidR="00AE3E18" w:rsidRPr="0098509D">
        <w:rPr>
          <w:color w:val="000000" w:themeColor="text1"/>
          <w:sz w:val="20"/>
          <w:szCs w:val="20"/>
        </w:rPr>
        <w:t xml:space="preserve">projektets </w:t>
      </w:r>
      <w:r w:rsidR="00813145" w:rsidRPr="0098509D">
        <w:rPr>
          <w:color w:val="000000" w:themeColor="text1"/>
          <w:sz w:val="20"/>
          <w:szCs w:val="20"/>
        </w:rPr>
        <w:t>målsætning</w:t>
      </w:r>
      <w:r w:rsidR="0011505D" w:rsidRPr="0098509D">
        <w:rPr>
          <w:color w:val="000000" w:themeColor="text1"/>
          <w:sz w:val="20"/>
          <w:szCs w:val="20"/>
        </w:rPr>
        <w:t>er</w:t>
      </w:r>
      <w:r w:rsidR="00813145" w:rsidRPr="0098509D">
        <w:rPr>
          <w:color w:val="000000" w:themeColor="text1"/>
          <w:sz w:val="20"/>
          <w:szCs w:val="20"/>
        </w:rPr>
        <w:t xml:space="preserve"> </w:t>
      </w:r>
      <w:r w:rsidR="009F1929" w:rsidRPr="0098509D">
        <w:rPr>
          <w:sz w:val="20"/>
          <w:szCs w:val="20"/>
        </w:rPr>
        <w:t>og procesmål</w:t>
      </w:r>
      <w:r w:rsidR="00813145" w:rsidRPr="0098509D">
        <w:rPr>
          <w:sz w:val="20"/>
          <w:szCs w:val="20"/>
        </w:rPr>
        <w:t xml:space="preserve">. </w:t>
      </w:r>
    </w:p>
    <w:p w14:paraId="59EED822" w14:textId="77777777" w:rsidR="002518EA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</w:p>
    <w:p w14:paraId="583B65A0" w14:textId="56D283DD" w:rsidR="002518EA" w:rsidRDefault="002E413E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Dokumentet udfyldes på første læringsseminar, hvor det skal </w:t>
      </w:r>
      <w:r w:rsidRPr="008543B1">
        <w:rPr>
          <w:bCs/>
          <w:sz w:val="20"/>
          <w:szCs w:val="20"/>
        </w:rPr>
        <w:t>underskrives og godkend</w:t>
      </w:r>
      <w:r w:rsidR="00C57F66">
        <w:rPr>
          <w:bCs/>
          <w:sz w:val="20"/>
          <w:szCs w:val="20"/>
        </w:rPr>
        <w:t>es af teamet og teamets</w:t>
      </w:r>
      <w:r w:rsidRPr="008543B1">
        <w:rPr>
          <w:bCs/>
          <w:sz w:val="20"/>
          <w:szCs w:val="20"/>
        </w:rPr>
        <w:t xml:space="preserve"> ledelsesrepræsentanter.</w:t>
      </w:r>
      <w:r>
        <w:rPr>
          <w:bCs/>
          <w:sz w:val="20"/>
          <w:szCs w:val="20"/>
        </w:rPr>
        <w:t xml:space="preserve"> </w:t>
      </w:r>
    </w:p>
    <w:p w14:paraId="27556E3D" w14:textId="77777777" w:rsidR="002518EA" w:rsidRDefault="002518EA" w:rsidP="00AC0C3F">
      <w:pPr>
        <w:tabs>
          <w:tab w:val="left" w:pos="5814"/>
        </w:tabs>
        <w:spacing w:before="60" w:after="60" w:line="276" w:lineRule="auto"/>
        <w:ind w:right="-142"/>
        <w:rPr>
          <w:bCs/>
          <w:sz w:val="20"/>
          <w:szCs w:val="20"/>
        </w:rPr>
      </w:pPr>
    </w:p>
    <w:p w14:paraId="6C58D74A" w14:textId="602AAA83" w:rsidR="007E1A59" w:rsidRPr="002518EA" w:rsidRDefault="00813145" w:rsidP="00AC0C3F">
      <w:pPr>
        <w:tabs>
          <w:tab w:val="left" w:pos="5814"/>
        </w:tabs>
        <w:spacing w:before="60" w:after="60" w:line="276" w:lineRule="auto"/>
        <w:ind w:right="-142"/>
        <w:rPr>
          <w:sz w:val="20"/>
          <w:szCs w:val="20"/>
        </w:rPr>
      </w:pPr>
      <w:r w:rsidRPr="0098509D">
        <w:rPr>
          <w:bCs/>
          <w:sz w:val="20"/>
          <w:szCs w:val="20"/>
        </w:rPr>
        <w:t>Dokumentet er dynamisk og opdateres og justeres efter behov</w:t>
      </w:r>
      <w:r w:rsidR="002518EA">
        <w:rPr>
          <w:bCs/>
          <w:sz w:val="20"/>
          <w:szCs w:val="20"/>
        </w:rPr>
        <w:t>.</w:t>
      </w:r>
      <w:r w:rsidR="00BE3733" w:rsidRPr="0098509D">
        <w:rPr>
          <w:i/>
          <w:sz w:val="20"/>
          <w:szCs w:val="20"/>
        </w:rPr>
        <w:t xml:space="preserve"> </w:t>
      </w:r>
      <w:r w:rsidR="007E1A59" w:rsidRPr="0098509D">
        <w:rPr>
          <w:sz w:val="20"/>
          <w:szCs w:val="20"/>
        </w:rPr>
        <w:t>Dokumentet er til inspiration o</w:t>
      </w:r>
      <w:r w:rsidR="005C7D1D">
        <w:rPr>
          <w:sz w:val="20"/>
          <w:szCs w:val="20"/>
        </w:rPr>
        <w:t xml:space="preserve">g kan udbygges med de punkter, </w:t>
      </w:r>
      <w:r w:rsidR="00A17234" w:rsidRPr="0098509D">
        <w:rPr>
          <w:sz w:val="20"/>
          <w:szCs w:val="20"/>
        </w:rPr>
        <w:t>der lokalt vurderes relevante</w:t>
      </w:r>
      <w:r w:rsidR="007E1A59" w:rsidRPr="0098509D">
        <w:rPr>
          <w:sz w:val="20"/>
          <w:szCs w:val="20"/>
        </w:rPr>
        <w:t xml:space="preserve">. </w:t>
      </w:r>
    </w:p>
    <w:p w14:paraId="27482C2B" w14:textId="77777777" w:rsidR="00BE3733" w:rsidRPr="0098509D" w:rsidRDefault="00BE3733" w:rsidP="00AC779A">
      <w:pPr>
        <w:tabs>
          <w:tab w:val="left" w:pos="5814"/>
        </w:tabs>
        <w:spacing w:before="60" w:after="60" w:line="260" w:lineRule="atLeast"/>
        <w:ind w:right="-142"/>
      </w:pPr>
    </w:p>
    <w:p w14:paraId="16D331E2" w14:textId="77777777" w:rsidR="00BE3733" w:rsidRPr="0098509D" w:rsidRDefault="00BE3733" w:rsidP="00AC779A">
      <w:pPr>
        <w:tabs>
          <w:tab w:val="left" w:pos="5814"/>
        </w:tabs>
        <w:spacing w:before="60" w:after="60" w:line="260" w:lineRule="atLeast"/>
        <w:ind w:right="-142"/>
      </w:pPr>
    </w:p>
    <w:p w14:paraId="3F2D70C9" w14:textId="77777777" w:rsidR="00BE3733" w:rsidRPr="0098509D" w:rsidRDefault="00BE3733" w:rsidP="00BE3733">
      <w:pPr>
        <w:rPr>
          <w:b/>
          <w:sz w:val="24"/>
          <w:szCs w:val="28"/>
        </w:rPr>
      </w:pPr>
      <w:r w:rsidRPr="0098509D">
        <w:rPr>
          <w:b/>
          <w:sz w:val="24"/>
          <w:szCs w:val="28"/>
        </w:rPr>
        <w:br w:type="page"/>
      </w:r>
    </w:p>
    <w:tbl>
      <w:tblPr>
        <w:tblStyle w:val="Tabel-Gitter"/>
        <w:tblW w:w="10490" w:type="dxa"/>
        <w:tblInd w:w="-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3776"/>
        <w:gridCol w:w="47"/>
        <w:gridCol w:w="378"/>
        <w:gridCol w:w="6289"/>
      </w:tblGrid>
      <w:tr w:rsidR="00AC779A" w:rsidRPr="0098509D" w14:paraId="10899683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4D4CA603" w14:textId="62C6A40F" w:rsidR="00AC779A" w:rsidRPr="0098509D" w:rsidRDefault="00772F65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Hospital</w:t>
            </w:r>
          </w:p>
        </w:tc>
      </w:tr>
      <w:tr w:rsidR="00AC779A" w:rsidRPr="0098509D" w14:paraId="46B9BFDC" w14:textId="77777777" w:rsidTr="00AC0C3F">
        <w:tc>
          <w:tcPr>
            <w:tcW w:w="3823" w:type="dxa"/>
            <w:gridSpan w:val="2"/>
          </w:tcPr>
          <w:p w14:paraId="3C988031" w14:textId="29B3C713" w:rsidR="00AC779A" w:rsidRPr="0098509D" w:rsidRDefault="00AC779A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Hospital</w:t>
            </w:r>
            <w:r w:rsidR="00003C46" w:rsidRPr="0098509D">
              <w:rPr>
                <w:rFonts w:asciiTheme="minorHAnsi" w:hAnsiTheme="minorHAnsi"/>
                <w:sz w:val="20"/>
                <w:szCs w:val="20"/>
              </w:rPr>
              <w:t>s</w:t>
            </w:r>
            <w:r w:rsidR="00AE3E18"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417AB649" w14:textId="30882F78" w:rsidR="00AC779A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5CD38F19" w14:textId="77777777" w:rsidR="00BE3733" w:rsidRPr="0098509D" w:rsidRDefault="00BE3733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BAFEA3C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2ABD903D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0CE7914B" w14:textId="430DF4F6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Præhospital</w:t>
            </w:r>
          </w:p>
        </w:tc>
      </w:tr>
      <w:tr w:rsidR="00003C46" w:rsidRPr="0098509D" w14:paraId="1D7AA94E" w14:textId="77777777" w:rsidTr="00AC0C3F">
        <w:tc>
          <w:tcPr>
            <w:tcW w:w="3823" w:type="dxa"/>
            <w:gridSpan w:val="2"/>
          </w:tcPr>
          <w:p w14:paraId="579E23B7" w14:textId="057D4EC4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3D867368" w14:textId="1AE5DE6D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407B7F68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8CD0D0D" w14:textId="7391DADE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22AB83CF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45532B28" w14:textId="4B6C4223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Kommuner</w:t>
            </w:r>
          </w:p>
        </w:tc>
      </w:tr>
      <w:tr w:rsidR="00003C46" w:rsidRPr="0098509D" w14:paraId="604A05B0" w14:textId="77777777" w:rsidTr="00AC0C3F">
        <w:tc>
          <w:tcPr>
            <w:tcW w:w="3823" w:type="dxa"/>
            <w:gridSpan w:val="2"/>
          </w:tcPr>
          <w:p w14:paraId="1CCBC822" w14:textId="42DF3447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744DB029" w14:textId="77777777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636BFAA5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50C99445" w14:textId="424D9DD0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08D89AD5" w14:textId="77777777" w:rsidTr="00AC0C3F">
        <w:tc>
          <w:tcPr>
            <w:tcW w:w="3823" w:type="dxa"/>
            <w:gridSpan w:val="2"/>
          </w:tcPr>
          <w:p w14:paraId="1CF2718E" w14:textId="041C09D5" w:rsidR="00003C46" w:rsidRPr="0098509D" w:rsidRDefault="00AE3E18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Enhed</w:t>
            </w:r>
          </w:p>
        </w:tc>
        <w:tc>
          <w:tcPr>
            <w:tcW w:w="6667" w:type="dxa"/>
            <w:gridSpan w:val="2"/>
          </w:tcPr>
          <w:p w14:paraId="524E7C87" w14:textId="77777777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280C20A9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BFB0AC3" w14:textId="27506564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12201351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28EC73B8" w14:textId="0996874D" w:rsidR="00003C46" w:rsidRPr="0098509D" w:rsidRDefault="00003C46" w:rsidP="009953B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Almen praksis</w:t>
            </w:r>
          </w:p>
        </w:tc>
      </w:tr>
      <w:tr w:rsidR="00003C46" w:rsidRPr="0098509D" w14:paraId="71229D0B" w14:textId="77777777" w:rsidTr="001C3C69">
        <w:tc>
          <w:tcPr>
            <w:tcW w:w="3776" w:type="dxa"/>
          </w:tcPr>
          <w:p w14:paraId="78B8957F" w14:textId="263A1C5F" w:rsidR="00003C46" w:rsidRPr="0098509D" w:rsidRDefault="005C7D1D" w:rsidP="00003C46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Praksis</w:t>
            </w:r>
            <w:r w:rsidR="00B60214" w:rsidRPr="0098509D">
              <w:rPr>
                <w:rFonts w:asciiTheme="minorHAnsi" w:hAnsiTheme="minorHAnsi"/>
                <w:sz w:val="20"/>
                <w:szCs w:val="20"/>
              </w:rPr>
              <w:t>konsulent og evt. klynge</w:t>
            </w:r>
          </w:p>
        </w:tc>
        <w:tc>
          <w:tcPr>
            <w:tcW w:w="6714" w:type="dxa"/>
            <w:gridSpan w:val="3"/>
          </w:tcPr>
          <w:p w14:paraId="3B259583" w14:textId="7524AD54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5C4C2B36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003C46" w:rsidRPr="0098509D" w14:paraId="6413859A" w14:textId="77777777" w:rsidTr="001C3C69">
        <w:tc>
          <w:tcPr>
            <w:tcW w:w="3776" w:type="dxa"/>
          </w:tcPr>
          <w:p w14:paraId="433917F3" w14:textId="040E8D4D" w:rsidR="00003C46" w:rsidRPr="0098509D" w:rsidRDefault="00B60214" w:rsidP="005C7D1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Praksiskonsulent og evt. klynge</w:t>
            </w:r>
          </w:p>
        </w:tc>
        <w:tc>
          <w:tcPr>
            <w:tcW w:w="6714" w:type="dxa"/>
            <w:gridSpan w:val="3"/>
          </w:tcPr>
          <w:p w14:paraId="2BE59DDB" w14:textId="798B8DDC" w:rsidR="00003C46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Forbedringsteamets medlemmer (navn og titel)</w:t>
            </w:r>
          </w:p>
          <w:p w14:paraId="0058A736" w14:textId="77777777" w:rsidR="00B60214" w:rsidRPr="0098509D" w:rsidRDefault="00B60214" w:rsidP="004B47E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60214" w:rsidRPr="0098509D" w14:paraId="20452B2D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1E2F8670" w14:textId="172F6B07" w:rsidR="00B60214" w:rsidRPr="0098509D" w:rsidRDefault="00542EEA" w:rsidP="00B6021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Teamleder</w:t>
            </w:r>
            <w:r w:rsidR="00B60214"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 for forbedringsteam</w:t>
            </w:r>
          </w:p>
        </w:tc>
      </w:tr>
      <w:tr w:rsidR="00B60214" w:rsidRPr="0098509D" w14:paraId="4D89CB38" w14:textId="77777777" w:rsidTr="008812EC">
        <w:tc>
          <w:tcPr>
            <w:tcW w:w="10490" w:type="dxa"/>
            <w:gridSpan w:val="4"/>
          </w:tcPr>
          <w:p w14:paraId="3CD294C2" w14:textId="49327C28" w:rsidR="00B60214" w:rsidRPr="0098509D" w:rsidRDefault="00542EEA" w:rsidP="00B60214">
            <w:pPr>
              <w:pStyle w:val="Listeafsnit"/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Teamleder, hospital:</w:t>
            </w:r>
            <w:r w:rsidR="00B60214" w:rsidRPr="0098509D">
              <w:rPr>
                <w:rFonts w:asciiTheme="minorHAnsi" w:hAnsiTheme="minorHAnsi"/>
                <w:sz w:val="20"/>
                <w:szCs w:val="20"/>
              </w:rPr>
              <w:t xml:space="preserve"> (navn og titel)</w:t>
            </w:r>
          </w:p>
          <w:p w14:paraId="1FAEE083" w14:textId="77777777" w:rsidR="00542EEA" w:rsidRPr="0098509D" w:rsidRDefault="00542EEA" w:rsidP="00542EEA">
            <w:pPr>
              <w:pStyle w:val="Listeafsnit"/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Teamleder, kommune: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(navn og titel)</w:t>
            </w:r>
          </w:p>
          <w:p w14:paraId="31F63631" w14:textId="0BCFA5E9" w:rsidR="00B60214" w:rsidRPr="0098509D" w:rsidRDefault="00B60214" w:rsidP="00542EEA">
            <w:pPr>
              <w:pStyle w:val="Listeafsnit"/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679EB" w:rsidRPr="0098509D" w14:paraId="67CB8C53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50054E05" w14:textId="77777777" w:rsidR="007679EB" w:rsidRPr="0098509D" w:rsidRDefault="007679EB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Hvilke ressourcer er til rådighed?</w:t>
            </w:r>
          </w:p>
          <w:p w14:paraId="768F054F" w14:textId="60F667EA" w:rsidR="007679EB" w:rsidRPr="0098509D" w:rsidRDefault="007679EB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Cs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Cs/>
                <w:sz w:val="24"/>
                <w:szCs w:val="24"/>
              </w:rPr>
              <w:t>Her beskrives roller, ressourcer og støtte i forbedringsarbejdet</w:t>
            </w:r>
            <w:r w:rsidR="00B60214" w:rsidRPr="0098509D"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</w:p>
        </w:tc>
      </w:tr>
      <w:tr w:rsidR="007679EB" w:rsidRPr="0098509D" w14:paraId="186B0C44" w14:textId="77777777" w:rsidTr="001C3C69">
        <w:tc>
          <w:tcPr>
            <w:tcW w:w="4201" w:type="dxa"/>
            <w:gridSpan w:val="3"/>
          </w:tcPr>
          <w:p w14:paraId="06D34A43" w14:textId="77777777" w:rsidR="007679EB" w:rsidRPr="0098509D" w:rsidRDefault="00A40879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Roller og ansvar: M</w:t>
            </w:r>
            <w:r w:rsidR="007679EB" w:rsidRPr="0098509D">
              <w:rPr>
                <w:rFonts w:asciiTheme="minorHAnsi" w:hAnsiTheme="minorHAnsi"/>
                <w:sz w:val="20"/>
                <w:szCs w:val="20"/>
              </w:rPr>
              <w:t xml:space="preserve">ødeindkaldelse, mødeledelse, referat, dataindsamling,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data</w:t>
            </w:r>
            <w:r w:rsidR="007679EB" w:rsidRPr="0098509D">
              <w:rPr>
                <w:rFonts w:asciiTheme="minorHAnsi" w:hAnsiTheme="minorHAnsi"/>
                <w:sz w:val="20"/>
                <w:szCs w:val="20"/>
              </w:rPr>
              <w:t>visning, forbedringsmetodik.</w:t>
            </w:r>
          </w:p>
          <w:p w14:paraId="72D49459" w14:textId="77777777" w:rsidR="007679EB" w:rsidRPr="0098509D" w:rsidRDefault="007679EB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 xml:space="preserve">Hvilke ressourcer har teamet? Tid? Støttefunktioner 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>(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fx kvalitetsafdeling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>)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?</w:t>
            </w:r>
            <w:r w:rsidR="003C194A" w:rsidRPr="0098509D">
              <w:rPr>
                <w:rFonts w:asciiTheme="minorHAnsi" w:hAnsiTheme="minorHAnsi"/>
                <w:sz w:val="20"/>
                <w:szCs w:val="20"/>
              </w:rPr>
              <w:t xml:space="preserve"> Hjælp til dataindsamling/-bearbejdning? Forbedringskompetencer tilknyttet teamet?</w:t>
            </w:r>
          </w:p>
          <w:p w14:paraId="604C1A62" w14:textId="77777777" w:rsidR="007679EB" w:rsidRPr="0098509D" w:rsidRDefault="007679EB" w:rsidP="000679AD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Er alle relevante enheder og faggrupper med i teamet? Hvis ikke, hvordan sikres bidrag fra dem?</w:t>
            </w:r>
          </w:p>
          <w:p w14:paraId="629D0BC6" w14:textId="745B4DC8" w:rsidR="00B60214" w:rsidRPr="00C57F66" w:rsidRDefault="007679EB" w:rsidP="00542EEA">
            <w:pPr>
              <w:numPr>
                <w:ilvl w:val="0"/>
                <w:numId w:val="8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 xml:space="preserve">Hvordan sikres tilbagemelding </w:t>
            </w:r>
            <w:r w:rsidR="00A40879" w:rsidRPr="0098509D">
              <w:rPr>
                <w:rFonts w:asciiTheme="minorHAnsi" w:hAnsiTheme="minorHAnsi"/>
                <w:sz w:val="20"/>
                <w:szCs w:val="20"/>
              </w:rPr>
              <w:t xml:space="preserve">i forhold til </w:t>
            </w:r>
            <w:r w:rsidRPr="0098509D">
              <w:rPr>
                <w:rFonts w:asciiTheme="minorHAnsi" w:hAnsiTheme="minorHAnsi"/>
                <w:sz w:val="20"/>
                <w:szCs w:val="20"/>
              </w:rPr>
              <w:t>ledelse, ledelses- og faglige fora fx k</w:t>
            </w:r>
            <w:r w:rsidR="00D865F4" w:rsidRPr="0098509D">
              <w:rPr>
                <w:rFonts w:asciiTheme="minorHAnsi" w:hAnsiTheme="minorHAnsi"/>
                <w:sz w:val="20"/>
                <w:szCs w:val="20"/>
              </w:rPr>
              <w:t>valitetsråd</w:t>
            </w:r>
            <w:r w:rsidR="00FF63CA" w:rsidRPr="0098509D">
              <w:rPr>
                <w:rFonts w:asciiTheme="minorHAnsi" w:hAnsiTheme="minorHAnsi"/>
                <w:sz w:val="20"/>
                <w:szCs w:val="20"/>
              </w:rPr>
              <w:t>?</w:t>
            </w:r>
          </w:p>
        </w:tc>
        <w:tc>
          <w:tcPr>
            <w:tcW w:w="6289" w:type="dxa"/>
          </w:tcPr>
          <w:p w14:paraId="3DD99388" w14:textId="77777777" w:rsidR="00BE3733" w:rsidRPr="0098509D" w:rsidRDefault="00BE3733" w:rsidP="000679A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5EFD91C2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0CDB903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F3F7365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03AB239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56D407F4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F41EDEA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3F50EE6B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1ED7527E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45847A86" w14:textId="77777777" w:rsidR="00BE3733" w:rsidRPr="0098509D" w:rsidRDefault="00BE3733" w:rsidP="00BE3733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065D3CDA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ab/>
            </w:r>
          </w:p>
          <w:p w14:paraId="41F42653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</w:p>
          <w:p w14:paraId="4E6F21A8" w14:textId="77777777" w:rsidR="00BE3733" w:rsidRPr="0098509D" w:rsidRDefault="00BE3733" w:rsidP="00BE3733">
            <w:pPr>
              <w:tabs>
                <w:tab w:val="left" w:pos="3744"/>
              </w:tabs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B0C76" w:rsidRPr="0098509D" w14:paraId="6F963592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2F8F0969" w14:textId="77777777" w:rsidR="001B0C76" w:rsidRPr="0098509D" w:rsidRDefault="001B0C76" w:rsidP="001B0C7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Hvordan ved vi, at en forandring er en forbedring?</w:t>
            </w:r>
          </w:p>
          <w:p w14:paraId="347E6284" w14:textId="26BF6CCD" w:rsidR="001B0C76" w:rsidRPr="0098509D" w:rsidRDefault="001B0C76" w:rsidP="00E711AB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Indsæt jeres baseline</w:t>
            </w:r>
          </w:p>
        </w:tc>
      </w:tr>
      <w:tr w:rsidR="00151042" w:rsidRPr="0098509D" w14:paraId="34B4CF8E" w14:textId="77777777" w:rsidTr="001B0C76">
        <w:tc>
          <w:tcPr>
            <w:tcW w:w="10490" w:type="dxa"/>
            <w:gridSpan w:val="4"/>
            <w:shd w:val="clear" w:color="auto" w:fill="auto"/>
          </w:tcPr>
          <w:p w14:paraId="0FD68B90" w14:textId="71163262" w:rsidR="00151042" w:rsidRPr="0053510E" w:rsidRDefault="001B0C76" w:rsidP="008570E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Resultatmål: </w:t>
            </w:r>
            <w:r w:rsidR="008570ED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8570ED" w:rsidRPr="00EC5FDF">
              <w:rPr>
                <w:rFonts w:asciiTheme="minorHAnsi" w:hAnsiTheme="minorHAnsi" w:cstheme="minorHAnsi"/>
              </w:rPr>
              <w:t xml:space="preserve">Andel af personer med KOL indlagt på grund af akut </w:t>
            </w:r>
            <w:proofErr w:type="spellStart"/>
            <w:r w:rsidR="008570ED" w:rsidRPr="00EC5FDF">
              <w:rPr>
                <w:rFonts w:asciiTheme="minorHAnsi" w:hAnsiTheme="minorHAnsi" w:cstheme="minorHAnsi"/>
              </w:rPr>
              <w:t>exacerbation</w:t>
            </w:r>
            <w:proofErr w:type="spellEnd"/>
            <w:r w:rsidR="008570ED" w:rsidRPr="00EC5FDF">
              <w:rPr>
                <w:rFonts w:asciiTheme="minorHAnsi" w:hAnsiTheme="minorHAnsi" w:cstheme="minorHAnsi"/>
              </w:rPr>
              <w:t xml:space="preserve">, som genindlægges inden for 30 dage efter udskrivelse (svarende til indikator 12 i </w:t>
            </w:r>
            <w:proofErr w:type="spellStart"/>
            <w:r w:rsidR="008570ED" w:rsidRPr="00EC5FDF">
              <w:rPr>
                <w:rFonts w:asciiTheme="minorHAnsi" w:hAnsiTheme="minorHAnsi" w:cstheme="minorHAnsi"/>
              </w:rPr>
              <w:t>DrKOL</w:t>
            </w:r>
            <w:proofErr w:type="spellEnd"/>
            <w:r w:rsidR="008570ED" w:rsidRPr="00EC5FDF">
              <w:rPr>
                <w:rFonts w:asciiTheme="minorHAnsi" w:hAnsiTheme="minorHAnsi" w:cstheme="minorHAnsi"/>
              </w:rPr>
              <w:t>).</w:t>
            </w:r>
          </w:p>
        </w:tc>
      </w:tr>
      <w:tr w:rsidR="001B0C76" w:rsidRPr="0098509D" w14:paraId="425FD2BE" w14:textId="77777777" w:rsidTr="001B0C76">
        <w:tc>
          <w:tcPr>
            <w:tcW w:w="10490" w:type="dxa"/>
            <w:gridSpan w:val="4"/>
            <w:shd w:val="clear" w:color="auto" w:fill="auto"/>
          </w:tcPr>
          <w:p w14:paraId="1E1C651D" w14:textId="7B97DEBF" w:rsidR="001B0C76" w:rsidRPr="0098509D" w:rsidRDefault="001B0C76" w:rsidP="008570E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Ulempeindikator: </w:t>
            </w:r>
            <w:r w:rsidR="008570ED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8570ED" w:rsidRPr="00EC5FDF">
              <w:rPr>
                <w:rFonts w:asciiTheme="minorHAnsi" w:hAnsiTheme="minorHAnsi" w:cstheme="minorHAnsi"/>
              </w:rPr>
              <w:t xml:space="preserve">Andel af personer med KOL indlagt på grund af akut </w:t>
            </w:r>
            <w:proofErr w:type="spellStart"/>
            <w:r w:rsidR="008570ED" w:rsidRPr="00EC5FDF">
              <w:rPr>
                <w:rFonts w:asciiTheme="minorHAnsi" w:hAnsiTheme="minorHAnsi" w:cstheme="minorHAnsi"/>
              </w:rPr>
              <w:t>exacerbation</w:t>
            </w:r>
            <w:proofErr w:type="spellEnd"/>
            <w:r w:rsidR="008570ED" w:rsidRPr="00EC5FDF">
              <w:rPr>
                <w:rFonts w:asciiTheme="minorHAnsi" w:hAnsiTheme="minorHAnsi" w:cstheme="minorHAnsi"/>
              </w:rPr>
              <w:t xml:space="preserve">, som dør inden for de første 30 dage efter indlæggelsen (svarende til indikator 13 i </w:t>
            </w:r>
            <w:proofErr w:type="spellStart"/>
            <w:r w:rsidR="008570ED" w:rsidRPr="00EC5FDF">
              <w:rPr>
                <w:rFonts w:asciiTheme="minorHAnsi" w:hAnsiTheme="minorHAnsi" w:cstheme="minorHAnsi"/>
              </w:rPr>
              <w:t>DrKOL</w:t>
            </w:r>
            <w:proofErr w:type="spellEnd"/>
            <w:r w:rsidR="008570ED" w:rsidRPr="00EC5FDF">
              <w:rPr>
                <w:rFonts w:asciiTheme="minorHAnsi" w:hAnsiTheme="minorHAnsi" w:cstheme="minorHAnsi"/>
              </w:rPr>
              <w:t>).</w:t>
            </w:r>
          </w:p>
        </w:tc>
      </w:tr>
      <w:tr w:rsidR="00D64254" w:rsidRPr="0098509D" w14:paraId="532A085B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02B9FA13" w14:textId="4B166C78" w:rsidR="0098509D" w:rsidRPr="0098509D" w:rsidRDefault="00A54EF3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98509D">
              <w:rPr>
                <w:rFonts w:asciiTheme="minorHAnsi" w:hAnsiTheme="minorHAnsi"/>
              </w:rPr>
              <w:br w:type="page"/>
            </w:r>
            <w:r w:rsidR="00D64254" w:rsidRPr="0098509D">
              <w:rPr>
                <w:rFonts w:asciiTheme="minorHAnsi" w:hAnsiTheme="minorHAnsi"/>
                <w:b/>
              </w:rPr>
              <w:t>Hvad vil vi opnå</w:t>
            </w:r>
            <w:r w:rsidR="00B977AD" w:rsidRPr="0098509D">
              <w:rPr>
                <w:rFonts w:asciiTheme="minorHAnsi" w:hAnsiTheme="minorHAnsi"/>
                <w:b/>
              </w:rPr>
              <w:t xml:space="preserve"> inden</w:t>
            </w:r>
            <w:r w:rsidR="00F33880">
              <w:rPr>
                <w:rFonts w:asciiTheme="minorHAnsi" w:hAnsiTheme="minorHAnsi"/>
                <w:b/>
              </w:rPr>
              <w:t xml:space="preserve"> </w:t>
            </w:r>
            <w:r w:rsidR="00B977AD" w:rsidRPr="0098509D">
              <w:rPr>
                <w:rFonts w:asciiTheme="minorHAnsi" w:hAnsiTheme="minorHAnsi"/>
                <w:b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</w:rPr>
              <w:t>i</w:t>
            </w:r>
            <w:r w:rsidR="00B6212C" w:rsidRPr="0098509D">
              <w:rPr>
                <w:rFonts w:asciiTheme="minorHAnsi" w:hAnsiTheme="minorHAnsi"/>
                <w:b/>
              </w:rPr>
              <w:t xml:space="preserve">ndsatsområde 1: </w:t>
            </w:r>
          </w:p>
          <w:p w14:paraId="6F1E5C7A" w14:textId="0BBB5590" w:rsidR="0098509D" w:rsidRP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98509D">
              <w:rPr>
                <w:rFonts w:asciiTheme="minorHAnsi" w:hAnsiTheme="minorHAnsi"/>
                <w:i/>
              </w:rPr>
              <w:t xml:space="preserve">Fokuserede indsatser for særligt sårbare </w:t>
            </w:r>
            <w:r w:rsidR="00D3215F">
              <w:rPr>
                <w:rFonts w:asciiTheme="minorHAnsi" w:hAnsiTheme="minorHAnsi"/>
                <w:i/>
              </w:rPr>
              <w:t>personer med KOL</w:t>
            </w:r>
            <w:r w:rsidRPr="0098509D">
              <w:rPr>
                <w:rFonts w:asciiTheme="minorHAnsi" w:hAnsiTheme="minorHAnsi"/>
                <w:i/>
              </w:rPr>
              <w:t>:</w:t>
            </w:r>
          </w:p>
          <w:p w14:paraId="603BAE2C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>1.1</w:t>
            </w:r>
            <w:r w:rsidRPr="008A0A7B">
              <w:t xml:space="preserve"> Alle personer med KOL bliver inden udskrivelse risikostratificeret i forhold til, om de er i øget risiko for genindlæggelse. </w:t>
            </w:r>
          </w:p>
          <w:p w14:paraId="6C95A7AC" w14:textId="77777777" w:rsidR="00772D6E" w:rsidRPr="008A0A7B" w:rsidRDefault="00772D6E" w:rsidP="00772D6E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444E5B95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</w:pPr>
            <w:r w:rsidRPr="008A0A7B">
              <w:rPr>
                <w:b/>
              </w:rPr>
              <w:t>1.2</w:t>
            </w:r>
            <w:r w:rsidRPr="008A0A7B">
              <w:t xml:space="preserve"> Alle epikriser indeholder resultatet af gennemført risikostratificering. </w:t>
            </w:r>
          </w:p>
          <w:p w14:paraId="0D1C44C4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1086BA52" w14:textId="77777777" w:rsidR="00772D6E" w:rsidRPr="008A0A7B" w:rsidRDefault="00772D6E" w:rsidP="00772D6E">
            <w:pPr>
              <w:pStyle w:val="Opstilling-punkttegn"/>
              <w:numPr>
                <w:ilvl w:val="0"/>
                <w:numId w:val="16"/>
              </w:numPr>
              <w:spacing w:before="0" w:after="0" w:line="240" w:lineRule="auto"/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 xml:space="preserve">1.3 </w:t>
            </w:r>
            <w:r w:rsidRPr="008A0A7B">
              <w:t xml:space="preserve">Alle epikriser indeholder information om behov for visitering til </w:t>
            </w:r>
            <w:proofErr w:type="spellStart"/>
            <w:r w:rsidRPr="008A0A7B">
              <w:t>TeleKOL</w:t>
            </w:r>
            <w:proofErr w:type="spellEnd"/>
            <w:r w:rsidRPr="008A0A7B">
              <w:t xml:space="preserve">. </w:t>
            </w:r>
          </w:p>
          <w:p w14:paraId="1BA68839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5EC4C188" w14:textId="77777777" w:rsidR="00772D6E" w:rsidRPr="008A0A7B" w:rsidRDefault="00772D6E" w:rsidP="00772D6E">
            <w:pPr>
              <w:pStyle w:val="Listeafsnit"/>
              <w:numPr>
                <w:ilvl w:val="0"/>
                <w:numId w:val="16"/>
              </w:numPr>
              <w:contextualSpacing w:val="0"/>
              <w:jc w:val="both"/>
            </w:pPr>
            <w:r w:rsidRPr="008A0A7B">
              <w:rPr>
                <w:b/>
              </w:rPr>
              <w:t xml:space="preserve">1.4 </w:t>
            </w:r>
            <w:r w:rsidRPr="008A0A7B">
              <w:t>Alle plejeforløbsplaner indeholder resultatet af gennemført risikostratificering.</w:t>
            </w:r>
          </w:p>
          <w:p w14:paraId="3D415B8B" w14:textId="77777777" w:rsidR="00772D6E" w:rsidRPr="008A0A7B" w:rsidRDefault="00772D6E" w:rsidP="00772D6E">
            <w:pPr>
              <w:pStyle w:val="Opstilling-punkttegn"/>
              <w:numPr>
                <w:ilvl w:val="0"/>
                <w:numId w:val="0"/>
              </w:numPr>
              <w:spacing w:before="0" w:after="0" w:line="240" w:lineRule="auto"/>
              <w:ind w:left="720"/>
              <w:contextualSpacing w:val="0"/>
              <w:jc w:val="both"/>
              <w:rPr>
                <w:b/>
              </w:rPr>
            </w:pPr>
          </w:p>
          <w:p w14:paraId="0F61B4DF" w14:textId="77777777" w:rsidR="00772D6E" w:rsidRPr="008A0A7B" w:rsidRDefault="00772D6E" w:rsidP="00772D6E">
            <w:pPr>
              <w:pStyle w:val="Opstilling-punkttegn"/>
              <w:numPr>
                <w:ilvl w:val="0"/>
                <w:numId w:val="16"/>
              </w:numPr>
              <w:spacing w:before="0" w:after="0" w:line="240" w:lineRule="auto"/>
              <w:contextualSpacing w:val="0"/>
              <w:jc w:val="both"/>
              <w:rPr>
                <w:b/>
              </w:rPr>
            </w:pPr>
            <w:r w:rsidRPr="008A0A7B">
              <w:rPr>
                <w:b/>
              </w:rPr>
              <w:t xml:space="preserve">1.5 </w:t>
            </w:r>
            <w:r w:rsidRPr="008A0A7B">
              <w:t xml:space="preserve">Alle plejeforløbsplaner indeholder information om behov for visitering til </w:t>
            </w:r>
            <w:proofErr w:type="spellStart"/>
            <w:r w:rsidRPr="008A0A7B">
              <w:t>TeleKOL</w:t>
            </w:r>
            <w:proofErr w:type="spellEnd"/>
            <w:r w:rsidRPr="008A0A7B">
              <w:t xml:space="preserve">. </w:t>
            </w:r>
          </w:p>
          <w:p w14:paraId="7C412284" w14:textId="77777777" w:rsidR="0098509D" w:rsidRP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</w:p>
          <w:p w14:paraId="7F35EF4B" w14:textId="7A29CA49" w:rsidR="00B6212C" w:rsidRPr="0098509D" w:rsidRDefault="00C57F66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Vurder</w:t>
            </w:r>
            <w:r w:rsidR="0098509D" w:rsidRPr="0098509D">
              <w:rPr>
                <w:rFonts w:asciiTheme="minorHAnsi" w:hAnsiTheme="minorHAnsi"/>
                <w:b/>
              </w:rPr>
              <w:t xml:space="preserve"> indsatsområdet ud fra nedenstående spørgsmål:</w:t>
            </w:r>
          </w:p>
        </w:tc>
      </w:tr>
      <w:tr w:rsidR="0098509D" w:rsidRPr="0098509D" w14:paraId="61404748" w14:textId="77777777" w:rsidTr="00B20325">
        <w:tc>
          <w:tcPr>
            <w:tcW w:w="10490" w:type="dxa"/>
            <w:gridSpan w:val="4"/>
          </w:tcPr>
          <w:p w14:paraId="57C63564" w14:textId="6DEB55E9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Hvor er vi allerede i mål?</w:t>
            </w:r>
          </w:p>
          <w:p w14:paraId="784BB1FE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9FB21A8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0AF86220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2472330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75D91B0C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5E1DDDA0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24EF88C2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3ACC2043" w14:textId="77777777" w:rsidR="0098509D" w:rsidRPr="0098509D" w:rsidRDefault="0098509D" w:rsidP="00827440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3C401D92" w14:textId="77777777" w:rsidR="0098509D" w:rsidRPr="0098509D" w:rsidRDefault="0098509D" w:rsidP="004C6C2A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145E3573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239A22A" w14:textId="77777777" w:rsidR="0098509D" w:rsidRPr="0098509D" w:rsidRDefault="0098509D" w:rsidP="004C6C2A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7D352E60" w14:textId="77777777" w:rsidR="0098509D" w:rsidRPr="0098509D" w:rsidRDefault="0098509D" w:rsidP="0098509D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2B1208E0" w14:textId="77777777" w:rsidR="0098509D" w:rsidRPr="0098509D" w:rsidRDefault="0098509D" w:rsidP="0098509D">
            <w:pPr>
              <w:pStyle w:val="Listeafsnit"/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  <w:p w14:paraId="6239DF81" w14:textId="02BB3053" w:rsidR="0098509D" w:rsidRPr="0098509D" w:rsidRDefault="0098509D" w:rsidP="0098509D">
            <w:pPr>
              <w:pStyle w:val="Listeafsnit"/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FC0226" w:rsidRPr="0098509D" w14:paraId="00790E97" w14:textId="77777777" w:rsidTr="00AC0C3F">
        <w:tc>
          <w:tcPr>
            <w:tcW w:w="10490" w:type="dxa"/>
            <w:gridSpan w:val="4"/>
            <w:shd w:val="clear" w:color="auto" w:fill="BDD6EE" w:themeFill="accent1" w:themeFillTint="66"/>
          </w:tcPr>
          <w:p w14:paraId="5EE0674A" w14:textId="7DBD81B1" w:rsidR="00FC0226" w:rsidRPr="0098509D" w:rsidRDefault="00B977A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  <w:sz w:val="24"/>
                <w:szCs w:val="24"/>
              </w:rPr>
              <w:t>i</w:t>
            </w:r>
            <w:r w:rsidR="0098509D" w:rsidRPr="0098509D">
              <w:rPr>
                <w:rFonts w:asciiTheme="minorHAnsi" w:hAnsiTheme="minorHAnsi"/>
                <w:b/>
                <w:sz w:val="24"/>
                <w:szCs w:val="24"/>
              </w:rPr>
              <w:t>ndsatsområde 2:</w:t>
            </w:r>
          </w:p>
          <w:p w14:paraId="61E76277" w14:textId="0E126E4B" w:rsidR="0098509D" w:rsidRDefault="0098509D" w:rsidP="0098509D">
            <w:pPr>
              <w:pStyle w:val="Listeafsnit"/>
              <w:ind w:left="1559" w:hanging="1559"/>
              <w:contextualSpacing w:val="0"/>
              <w:jc w:val="both"/>
              <w:rPr>
                <w:rFonts w:asciiTheme="minorHAnsi" w:hAnsiTheme="minorHAnsi"/>
                <w:i/>
              </w:rPr>
            </w:pPr>
            <w:r w:rsidRPr="0098509D">
              <w:rPr>
                <w:rFonts w:asciiTheme="minorHAnsi" w:hAnsiTheme="minorHAnsi"/>
                <w:i/>
              </w:rPr>
              <w:t xml:space="preserve">Tryghedsskabende indsatser: </w:t>
            </w:r>
          </w:p>
          <w:p w14:paraId="741DF242" w14:textId="51D3DC38" w:rsidR="00772D6E" w:rsidRPr="0098509D" w:rsidRDefault="00772D6E" w:rsidP="0098509D">
            <w:pPr>
              <w:pStyle w:val="Listeafsnit"/>
              <w:ind w:left="1559" w:hanging="1559"/>
              <w:contextualSpacing w:val="0"/>
              <w:jc w:val="both"/>
              <w:rPr>
                <w:rFonts w:asciiTheme="minorHAnsi" w:hAnsiTheme="minorHAnsi"/>
                <w:i/>
              </w:rPr>
            </w:pPr>
            <w:r>
              <w:rPr>
                <w:rFonts w:asciiTheme="minorHAnsi" w:hAnsiTheme="minorHAnsi"/>
                <w:i/>
              </w:rPr>
              <w:t>Aftalekort</w:t>
            </w:r>
          </w:p>
          <w:p w14:paraId="3B72FDB6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2.1</w:t>
            </w:r>
            <w:r w:rsidRPr="008A0A7B">
              <w:rPr>
                <w:rFonts w:eastAsiaTheme="minorHAnsi" w:cs="Arial"/>
              </w:rPr>
              <w:t xml:space="preserve"> Alle personer med KOL vurderes i forhold til, om der er behov for at udarbejde et aftalekort inden udskrivelse fra hospital. </w:t>
            </w:r>
          </w:p>
          <w:p w14:paraId="457BF3E7" w14:textId="77777777" w:rsidR="00772D6E" w:rsidRPr="008A0A7B" w:rsidRDefault="00772D6E" w:rsidP="00772D6E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3F48B504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contextualSpacing w:val="0"/>
              <w:jc w:val="both"/>
            </w:pPr>
            <w:r w:rsidRPr="008A0A7B">
              <w:rPr>
                <w:b/>
              </w:rPr>
              <w:t>2.2</w:t>
            </w:r>
            <w:r w:rsidRPr="008A0A7B">
              <w:t xml:space="preserve"> Alle epikriser indeholder resultatet af, hvorvidt der er behov for udarbejdelse af et aftalekort.</w:t>
            </w:r>
          </w:p>
          <w:p w14:paraId="63553AF5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57C3C768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contextualSpacing w:val="0"/>
              <w:jc w:val="both"/>
            </w:pPr>
            <w:r w:rsidRPr="008A0A7B">
              <w:rPr>
                <w:b/>
              </w:rPr>
              <w:t>2.3</w:t>
            </w:r>
            <w:r w:rsidRPr="008A0A7B">
              <w:t xml:space="preserve"> Alle plejeforløbsplaner indeholder resultatet af, hvorvidt der er behov for udarbejdelse af et aftalekort.</w:t>
            </w:r>
            <w:r w:rsidRPr="008A0A7B">
              <w:rPr>
                <w:b/>
              </w:rPr>
              <w:t xml:space="preserve"> </w:t>
            </w:r>
          </w:p>
          <w:p w14:paraId="0CC5CB08" w14:textId="77777777" w:rsidR="00772D6E" w:rsidRPr="008A0A7B" w:rsidRDefault="00772D6E" w:rsidP="00772D6E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1B0ABB1D" w14:textId="77777777" w:rsidR="00772D6E" w:rsidRPr="008A0A7B" w:rsidRDefault="00772D6E" w:rsidP="00772D6E">
            <w:pPr>
              <w:pStyle w:val="Listeafsnit"/>
              <w:numPr>
                <w:ilvl w:val="0"/>
                <w:numId w:val="14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2.4</w:t>
            </w:r>
            <w:r w:rsidRPr="008A0A7B">
              <w:rPr>
                <w:rFonts w:eastAsiaTheme="minorHAnsi" w:cs="Arial"/>
              </w:rPr>
              <w:t xml:space="preserve"> Alle personer med KOL har i samarbejde med kommunen, udarbejdet et aftalekort, hvis relevant.</w:t>
            </w:r>
          </w:p>
          <w:p w14:paraId="0BFF30AC" w14:textId="61AB5274" w:rsidR="00C85FE1" w:rsidRDefault="00C85FE1" w:rsidP="00C85FE1">
            <w:pPr>
              <w:pStyle w:val="Listeafsnit"/>
              <w:jc w:val="both"/>
              <w:rPr>
                <w:rFonts w:asciiTheme="minorHAnsi" w:eastAsiaTheme="minorHAnsi" w:hAnsiTheme="minorHAnsi" w:cs="Arial"/>
                <w:i/>
                <w:color w:val="FF0000"/>
              </w:rPr>
            </w:pPr>
          </w:p>
          <w:p w14:paraId="0487286F" w14:textId="4FED2102" w:rsidR="00772D6E" w:rsidRPr="0098509D" w:rsidRDefault="00772D6E" w:rsidP="00772D6E">
            <w:pPr>
              <w:pStyle w:val="Listeafsnit"/>
              <w:ind w:left="0"/>
              <w:jc w:val="both"/>
              <w:rPr>
                <w:rFonts w:asciiTheme="minorHAnsi" w:eastAsiaTheme="minorHAnsi" w:hAnsiTheme="minorHAnsi" w:cs="Arial"/>
                <w:i/>
                <w:color w:val="FF0000"/>
              </w:rPr>
            </w:pPr>
            <w:r>
              <w:rPr>
                <w:rFonts w:asciiTheme="minorHAnsi" w:hAnsiTheme="minorHAnsi"/>
                <w:i/>
              </w:rPr>
              <w:t>Selvbehandling</w:t>
            </w:r>
          </w:p>
          <w:p w14:paraId="057B7788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2.5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at udarbejde en selvbehandlingsplan inden udskrivelse. </w:t>
            </w:r>
          </w:p>
          <w:p w14:paraId="6CA55AAB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1E945027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contextualSpacing w:val="0"/>
              <w:jc w:val="both"/>
            </w:pPr>
            <w:r w:rsidRPr="008A0A7B">
              <w:rPr>
                <w:b/>
              </w:rPr>
              <w:t>2.6</w:t>
            </w:r>
            <w:r w:rsidRPr="008A0A7B">
              <w:t xml:space="preserve"> Alle epikriser indeholder resultatet af vurderingen af, om der er behov for udarbejdelse af en selvbehandlingsplan og selvbehandlingsplanen vedlægges epikrisen, hvis der er udarbejdet en jf. vurderingen.</w:t>
            </w:r>
          </w:p>
          <w:p w14:paraId="3AD3AFBA" w14:textId="77777777" w:rsidR="00772D6E" w:rsidRPr="008A0A7B" w:rsidRDefault="00772D6E" w:rsidP="00772D6E">
            <w:pPr>
              <w:pStyle w:val="Listeafsnit"/>
              <w:contextualSpacing w:val="0"/>
              <w:jc w:val="both"/>
            </w:pPr>
          </w:p>
          <w:p w14:paraId="660937F4" w14:textId="77777777" w:rsidR="00772D6E" w:rsidRPr="008A0A7B" w:rsidRDefault="00772D6E" w:rsidP="00772D6E">
            <w:pPr>
              <w:pStyle w:val="Listeafsnit"/>
              <w:numPr>
                <w:ilvl w:val="0"/>
                <w:numId w:val="15"/>
              </w:numPr>
              <w:contextualSpacing w:val="0"/>
              <w:jc w:val="both"/>
            </w:pPr>
            <w:r w:rsidRPr="008A0A7B">
              <w:rPr>
                <w:b/>
              </w:rPr>
              <w:t xml:space="preserve">2.7 </w:t>
            </w:r>
            <w:r w:rsidRPr="008A0A7B">
              <w:t>Alle plejeforløbsplaner indeholder resultatet af vurderingen af, om der er behov for udarbejdelse af en selvbehandlingsplan og selvbehandlingsplanen vedlægges plejeforløbsplanen, hvis der er udarbejdet en jf. vurderingen.</w:t>
            </w:r>
          </w:p>
          <w:p w14:paraId="08375DFE" w14:textId="77777777" w:rsidR="0098509D" w:rsidRDefault="0098509D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3E7097B7" w14:textId="4F1D7CA4" w:rsidR="004D0DD4" w:rsidRPr="0098509D" w:rsidRDefault="004D0DD4" w:rsidP="00003C46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</w:rPr>
              <w:t>Vurder</w:t>
            </w:r>
            <w:r w:rsidRPr="0098509D">
              <w:rPr>
                <w:rFonts w:asciiTheme="minorHAnsi" w:hAnsiTheme="minorHAnsi"/>
                <w:b/>
              </w:rPr>
              <w:t xml:space="preserve"> indsatsområdet ud fra nedenstående spørgsmål:</w:t>
            </w:r>
          </w:p>
        </w:tc>
      </w:tr>
      <w:tr w:rsidR="004D0DD4" w:rsidRPr="0098509D" w14:paraId="0DD3727F" w14:textId="77777777" w:rsidTr="00EE612F">
        <w:tc>
          <w:tcPr>
            <w:tcW w:w="10490" w:type="dxa"/>
            <w:gridSpan w:val="4"/>
          </w:tcPr>
          <w:p w14:paraId="71BA900F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lastRenderedPageBreak/>
              <w:t>Hvor er vi allerede i mål?</w:t>
            </w:r>
          </w:p>
          <w:p w14:paraId="1D35882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9B55859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2D0B24CD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1F8F977A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62B2F657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6A14B57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74D3F303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021EB2F4" w14:textId="77777777" w:rsidR="004D0DD4" w:rsidRPr="0098509D" w:rsidRDefault="004D0DD4" w:rsidP="004D0DD4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6EC3EDAA" w14:textId="77777777" w:rsidR="004D0DD4" w:rsidRPr="0098509D" w:rsidRDefault="004D0DD4" w:rsidP="004D0DD4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6D81875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D324404" w14:textId="77777777" w:rsidR="004D0DD4" w:rsidRPr="0098509D" w:rsidRDefault="004D0DD4" w:rsidP="004D0DD4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2C680979" w14:textId="77777777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C3D7C38" w14:textId="2E402D64" w:rsidR="004D0DD4" w:rsidRPr="0098509D" w:rsidRDefault="004D0DD4" w:rsidP="004D0DD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Cs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  <w:tr w:rsidR="00A54EF3" w:rsidRPr="0098509D" w14:paraId="62A65D7F" w14:textId="77777777" w:rsidTr="00003C46">
        <w:tc>
          <w:tcPr>
            <w:tcW w:w="10490" w:type="dxa"/>
            <w:gridSpan w:val="4"/>
            <w:shd w:val="clear" w:color="auto" w:fill="BDD6EE" w:themeFill="accent1" w:themeFillTint="66"/>
          </w:tcPr>
          <w:p w14:paraId="1D904465" w14:textId="31332018" w:rsidR="00A54EF3" w:rsidRDefault="00B977AD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</w:t>
            </w:r>
            <w:r w:rsidR="00AC0C3F" w:rsidRPr="0098509D">
              <w:rPr>
                <w:rFonts w:asciiTheme="minorHAnsi" w:hAnsiTheme="minorHAnsi"/>
                <w:b/>
                <w:sz w:val="24"/>
                <w:szCs w:val="24"/>
              </w:rPr>
              <w:t>i</w:t>
            </w:r>
            <w:r w:rsidR="00A54EF3"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ndsatsområde 3: </w:t>
            </w:r>
          </w:p>
          <w:p w14:paraId="3DB53043" w14:textId="1B9DE0FC" w:rsidR="00D0397C" w:rsidRDefault="00D0397C" w:rsidP="0053510E">
            <w:pPr>
              <w:pStyle w:val="Overskrift3"/>
              <w:outlineLvl w:val="2"/>
            </w:pPr>
            <w:r w:rsidRPr="0053510E">
              <w:rPr>
                <w:b w:val="0"/>
              </w:rPr>
              <w:t>Rehabiliterende indsatser</w:t>
            </w:r>
          </w:p>
          <w:p w14:paraId="12CCE4AA" w14:textId="1A41417B" w:rsidR="00D0397C" w:rsidRPr="0053510E" w:rsidRDefault="00D0397C" w:rsidP="0053510E">
            <w:pPr>
              <w:pStyle w:val="Overskrift4"/>
              <w:outlineLvl w:val="3"/>
              <w:rPr>
                <w:i w:val="0"/>
              </w:rPr>
            </w:pPr>
            <w:r w:rsidRPr="00D0397C">
              <w:t>Rehabilitering</w:t>
            </w:r>
          </w:p>
          <w:p w14:paraId="37EFCD8D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3.1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</w:t>
            </w:r>
            <w:r w:rsidRPr="008A0A7B">
              <w:t>at henvise til rehabilitering inden udskrivning</w:t>
            </w:r>
            <w:r w:rsidRPr="008A0A7B">
              <w:rPr>
                <w:rFonts w:eastAsiaTheme="minorHAnsi" w:cs="Arial"/>
              </w:rPr>
              <w:t xml:space="preserve">. </w:t>
            </w:r>
          </w:p>
          <w:p w14:paraId="05AD6D52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6947A71F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3.2</w:t>
            </w:r>
            <w:r w:rsidRPr="008A0A7B">
              <w:t xml:space="preserve"> Alle epikriser indeholder resultatet af, om der er behov for henvisning til rehabilitering</w:t>
            </w:r>
            <w:r w:rsidRPr="008A0A7B">
              <w:rPr>
                <w:b/>
              </w:rPr>
              <w:t>.</w:t>
            </w:r>
          </w:p>
          <w:p w14:paraId="7CE34346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3598CDAA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3.3</w:t>
            </w:r>
            <w:r w:rsidRPr="008A0A7B">
              <w:t xml:space="preserve"> Alle plejeforløbsplaner indeholder resultatet af, om der er behov for henvisning til rehabilitering.</w:t>
            </w:r>
          </w:p>
          <w:p w14:paraId="4216C8B3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7F1E61FA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  <w:color w:val="000000" w:themeColor="text1"/>
              </w:rPr>
              <w:t>3.4</w:t>
            </w:r>
            <w:r w:rsidRPr="008A0A7B">
              <w:rPr>
                <w:color w:val="000000" w:themeColor="text1"/>
              </w:rPr>
              <w:t xml:space="preserve"> Kommunen dokumenterer, om alle personer med KOL gennemfører den planlagte rehabilitering, samt anfører årsagen, såfremt den ikke gennemføres.</w:t>
            </w:r>
          </w:p>
          <w:p w14:paraId="59DD0FCF" w14:textId="77777777" w:rsidR="00D0397C" w:rsidRDefault="00D0397C" w:rsidP="0053510E">
            <w:pPr>
              <w:pStyle w:val="Overskrift5"/>
              <w:outlineLvl w:val="4"/>
            </w:pPr>
          </w:p>
          <w:p w14:paraId="520C3671" w14:textId="435CCACE" w:rsidR="00D0397C" w:rsidRDefault="00D0397C" w:rsidP="0053510E">
            <w:pPr>
              <w:pStyle w:val="Overskrift5"/>
              <w:outlineLvl w:val="4"/>
            </w:pPr>
            <w:r w:rsidRPr="0053510E">
              <w:t>Genoptræningsplan</w:t>
            </w:r>
          </w:p>
          <w:p w14:paraId="5EBF4FB4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3.5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at udarbejde en genoptræningsplan ved udskrivelse. </w:t>
            </w:r>
          </w:p>
          <w:p w14:paraId="1739FE6A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</w:pPr>
            <w:r w:rsidRPr="008A0A7B">
              <w:rPr>
                <w:b/>
              </w:rPr>
              <w:t>3.6</w:t>
            </w:r>
            <w:r w:rsidRPr="008A0A7B">
              <w:t xml:space="preserve"> Alle epikriser indeholder resultatet af, hvorvidt der er behov for en </w:t>
            </w:r>
            <w:r w:rsidRPr="008A0A7B">
              <w:rPr>
                <w:rFonts w:eastAsiaTheme="minorHAnsi" w:cs="Arial"/>
              </w:rPr>
              <w:t>genoptræningsplan</w:t>
            </w:r>
            <w:r w:rsidRPr="008A0A7B">
              <w:rPr>
                <w:b/>
              </w:rPr>
              <w:t>.</w:t>
            </w:r>
          </w:p>
          <w:p w14:paraId="26E1DCE2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41E3A2AB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</w:pPr>
            <w:r w:rsidRPr="008A0A7B">
              <w:rPr>
                <w:b/>
              </w:rPr>
              <w:t>3.7</w:t>
            </w:r>
            <w:r w:rsidRPr="008A0A7B">
              <w:t xml:space="preserve"> Alle plejeforløbsplaner indeholder resultatet af, hvorvidt der er behov for en </w:t>
            </w:r>
            <w:r w:rsidRPr="008A0A7B">
              <w:rPr>
                <w:rFonts w:eastAsiaTheme="minorHAnsi" w:cs="Arial"/>
              </w:rPr>
              <w:t>genoptræningsplan.</w:t>
            </w:r>
          </w:p>
          <w:p w14:paraId="54E4486C" w14:textId="77777777" w:rsidR="00D0397C" w:rsidRPr="008A0A7B" w:rsidRDefault="00D0397C" w:rsidP="00D0397C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54BB29F4" w14:textId="77777777" w:rsidR="00D0397C" w:rsidRPr="008A0A7B" w:rsidRDefault="00D0397C" w:rsidP="00D0397C">
            <w:pPr>
              <w:pStyle w:val="Listeafsnit"/>
              <w:numPr>
                <w:ilvl w:val="0"/>
                <w:numId w:val="19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rFonts w:eastAsiaTheme="minorHAnsi" w:cs="Arial"/>
                <w:b/>
              </w:rPr>
              <w:t>3.8</w:t>
            </w:r>
            <w:r w:rsidRPr="008A0A7B">
              <w:rPr>
                <w:rFonts w:eastAsiaTheme="minorHAnsi" w:cs="Arial"/>
              </w:rPr>
              <w:t xml:space="preserve"> </w:t>
            </w:r>
            <w:r w:rsidRPr="008A0A7B">
              <w:t xml:space="preserve">Kommunen handler, hvis relevant, på hospitalets anvisninger til den videre behandling vedr. </w:t>
            </w:r>
            <w:r w:rsidRPr="008A0A7B">
              <w:rPr>
                <w:rFonts w:eastAsiaTheme="minorHAnsi" w:cs="Arial"/>
              </w:rPr>
              <w:t xml:space="preserve">genoptræningsplan, som </w:t>
            </w:r>
            <w:r w:rsidRPr="008A0A7B">
              <w:t>noteret i epikrisen.</w:t>
            </w:r>
            <w:r w:rsidRPr="008A0A7B">
              <w:rPr>
                <w:b/>
              </w:rPr>
              <w:t xml:space="preserve"> </w:t>
            </w:r>
          </w:p>
          <w:p w14:paraId="5A723F0D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8F5FF04" w14:textId="186E4C4F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i/>
                <w:sz w:val="20"/>
                <w:szCs w:val="20"/>
              </w:rPr>
              <w:t>Dysfagi</w:t>
            </w:r>
            <w:proofErr w:type="spellEnd"/>
          </w:p>
          <w:p w14:paraId="6464BA80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  <w:rPr>
                <w:u w:val="single"/>
              </w:rPr>
            </w:pPr>
            <w:r w:rsidRPr="008A0A7B">
              <w:rPr>
                <w:rFonts w:eastAsiaTheme="minorHAnsi" w:cs="Arial"/>
                <w:b/>
              </w:rPr>
              <w:t>3.9</w:t>
            </w:r>
            <w:r w:rsidRPr="008A0A7B">
              <w:rPr>
                <w:rFonts w:eastAsiaTheme="minorHAnsi" w:cs="Arial"/>
              </w:rPr>
              <w:t xml:space="preserve"> Alle personer med KOL vurderes i forhold til, om der er behov for </w:t>
            </w:r>
            <w:proofErr w:type="spellStart"/>
            <w:r w:rsidRPr="008A0A7B">
              <w:rPr>
                <w:rFonts w:eastAsiaTheme="minorHAnsi" w:cs="Arial"/>
              </w:rPr>
              <w:t>dysfagiscreening</w:t>
            </w:r>
            <w:proofErr w:type="spellEnd"/>
            <w:r w:rsidRPr="008A0A7B">
              <w:rPr>
                <w:rFonts w:eastAsiaTheme="minorHAnsi" w:cs="Arial"/>
              </w:rPr>
              <w:t xml:space="preserve"> inden udskrivelse fra hospital. </w:t>
            </w:r>
          </w:p>
          <w:p w14:paraId="07539B2B" w14:textId="77777777" w:rsidR="00D0397C" w:rsidRPr="008A0A7B" w:rsidRDefault="00D0397C" w:rsidP="00D0397C">
            <w:pPr>
              <w:jc w:val="both"/>
              <w:rPr>
                <w:u w:val="single"/>
              </w:rPr>
            </w:pPr>
          </w:p>
          <w:p w14:paraId="2D746BDB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3.10</w:t>
            </w:r>
            <w:r w:rsidRPr="008A0A7B">
              <w:t xml:space="preserve"> Alle epikriser indeholder information om behov for </w:t>
            </w:r>
            <w:proofErr w:type="spellStart"/>
            <w:r w:rsidRPr="008A0A7B">
              <w:t>dysfagiscreening</w:t>
            </w:r>
            <w:proofErr w:type="spellEnd"/>
            <w:r w:rsidRPr="008A0A7B">
              <w:t xml:space="preserve">. </w:t>
            </w:r>
          </w:p>
          <w:p w14:paraId="665A82FA" w14:textId="77777777" w:rsidR="00D0397C" w:rsidRPr="008A0A7B" w:rsidRDefault="00D0397C" w:rsidP="00D0397C">
            <w:pPr>
              <w:jc w:val="both"/>
            </w:pPr>
          </w:p>
          <w:p w14:paraId="395FA988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contextualSpacing w:val="0"/>
              <w:jc w:val="both"/>
            </w:pPr>
            <w:r w:rsidRPr="008A0A7B">
              <w:rPr>
                <w:b/>
              </w:rPr>
              <w:t>3.11</w:t>
            </w:r>
            <w:r w:rsidRPr="008A0A7B">
              <w:t xml:space="preserve"> Alle plejeforløbsplaner indeholder information om behov for </w:t>
            </w:r>
            <w:proofErr w:type="spellStart"/>
            <w:r w:rsidRPr="008A0A7B">
              <w:t>dysfagiscreening</w:t>
            </w:r>
            <w:proofErr w:type="spellEnd"/>
            <w:r w:rsidRPr="008A0A7B">
              <w:t>.</w:t>
            </w:r>
          </w:p>
          <w:p w14:paraId="25F791C9" w14:textId="77777777" w:rsidR="00D0397C" w:rsidRPr="008A0A7B" w:rsidRDefault="00D0397C" w:rsidP="00D0397C">
            <w:pPr>
              <w:pStyle w:val="Listeafsnit"/>
              <w:jc w:val="both"/>
              <w:rPr>
                <w:rFonts w:eastAsiaTheme="minorHAnsi" w:cs="Arial"/>
              </w:rPr>
            </w:pPr>
          </w:p>
          <w:p w14:paraId="25A09B85" w14:textId="77777777" w:rsidR="00D0397C" w:rsidRPr="008A0A7B" w:rsidRDefault="00D0397C" w:rsidP="00D0397C">
            <w:pPr>
              <w:pStyle w:val="Listeafsnit"/>
              <w:numPr>
                <w:ilvl w:val="0"/>
                <w:numId w:val="18"/>
              </w:numPr>
              <w:jc w:val="both"/>
              <w:rPr>
                <w:rFonts w:eastAsiaTheme="minorHAnsi" w:cs="Arial"/>
              </w:rPr>
            </w:pPr>
            <w:r w:rsidRPr="008A0A7B">
              <w:rPr>
                <w:rFonts w:eastAsiaTheme="minorHAnsi" w:cs="Arial"/>
                <w:b/>
              </w:rPr>
              <w:t>3.12</w:t>
            </w:r>
            <w:r w:rsidRPr="008A0A7B">
              <w:rPr>
                <w:rFonts w:eastAsiaTheme="minorHAnsi" w:cs="Arial"/>
              </w:rPr>
              <w:t xml:space="preserve"> Kommunen</w:t>
            </w:r>
            <w:r w:rsidRPr="008A0A7B">
              <w:t xml:space="preserve"> handler på hospitalets anvisninger til den videre behandling vedr. </w:t>
            </w:r>
            <w:proofErr w:type="spellStart"/>
            <w:r w:rsidRPr="008A0A7B">
              <w:rPr>
                <w:rFonts w:eastAsiaTheme="minorHAnsi" w:cs="Arial"/>
              </w:rPr>
              <w:t>dysfagiscreening</w:t>
            </w:r>
            <w:proofErr w:type="spellEnd"/>
            <w:r w:rsidRPr="008A0A7B">
              <w:rPr>
                <w:rFonts w:eastAsiaTheme="minorHAnsi" w:cs="Arial"/>
              </w:rPr>
              <w:t xml:space="preserve">, som </w:t>
            </w:r>
            <w:r w:rsidRPr="008A0A7B">
              <w:t>noteret i plejeforløbs- og i genoptræningsplanen.</w:t>
            </w:r>
            <w:r w:rsidRPr="008A0A7B">
              <w:rPr>
                <w:b/>
              </w:rPr>
              <w:t xml:space="preserve"> </w:t>
            </w:r>
          </w:p>
          <w:p w14:paraId="763D6B7D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10AF2241" w14:textId="77777777" w:rsidR="00D0397C" w:rsidRDefault="00D0397C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sz w:val="20"/>
                <w:szCs w:val="20"/>
              </w:rPr>
              <w:t>Ernæring</w:t>
            </w:r>
          </w:p>
          <w:p w14:paraId="3FBD46D2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3.13</w:t>
            </w:r>
            <w:r w:rsidRPr="008A0A7B">
              <w:rPr>
                <w:rFonts w:eastAsiaTheme="minorHAnsi" w:cs="Arial"/>
              </w:rPr>
              <w:t xml:space="preserve"> Alle </w:t>
            </w:r>
            <w:r>
              <w:rPr>
                <w:rFonts w:eastAsiaTheme="minorHAnsi" w:cs="Arial"/>
              </w:rPr>
              <w:t>personer med KOL</w:t>
            </w:r>
            <w:r w:rsidRPr="008A0A7B">
              <w:rPr>
                <w:rFonts w:eastAsiaTheme="minorHAnsi" w:cs="Arial"/>
              </w:rPr>
              <w:t xml:space="preserve"> vurderes i forhold til, om der er behov for ernæringsplan inden udskrivelse fra hospital.</w:t>
            </w:r>
          </w:p>
          <w:p w14:paraId="5B52B32A" w14:textId="77777777" w:rsidR="00D0397C" w:rsidRPr="008A0A7B" w:rsidRDefault="00D0397C" w:rsidP="00D0397C">
            <w:pPr>
              <w:pStyle w:val="Listeafsnit"/>
              <w:contextualSpacing w:val="0"/>
              <w:jc w:val="both"/>
            </w:pPr>
          </w:p>
          <w:p w14:paraId="0EB03A09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b/>
              </w:rPr>
              <w:t>3.14</w:t>
            </w:r>
            <w:r w:rsidRPr="008A0A7B">
              <w:t xml:space="preserve"> Alle epikriser indeholder information om behov for </w:t>
            </w:r>
            <w:r w:rsidRPr="008A0A7B">
              <w:rPr>
                <w:rFonts w:eastAsiaTheme="minorHAnsi" w:cs="Arial"/>
              </w:rPr>
              <w:t>ernæringsplan.</w:t>
            </w:r>
          </w:p>
          <w:p w14:paraId="19AF34B4" w14:textId="77777777" w:rsidR="00D0397C" w:rsidRPr="008A0A7B" w:rsidRDefault="00D0397C" w:rsidP="00D0397C">
            <w:pPr>
              <w:jc w:val="both"/>
            </w:pPr>
          </w:p>
          <w:p w14:paraId="7185912A" w14:textId="77777777" w:rsidR="00D0397C" w:rsidRPr="008A0A7B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</w:pPr>
            <w:r w:rsidRPr="008A0A7B">
              <w:rPr>
                <w:b/>
              </w:rPr>
              <w:t>3.15</w:t>
            </w:r>
            <w:r w:rsidRPr="008A0A7B">
              <w:t xml:space="preserve"> Alle plejeforløbsplaner indeholder information om behov for </w:t>
            </w:r>
            <w:r w:rsidRPr="008A0A7B">
              <w:rPr>
                <w:rFonts w:eastAsiaTheme="minorHAnsi" w:cs="Arial"/>
              </w:rPr>
              <w:t>ernæringsplan.</w:t>
            </w:r>
          </w:p>
          <w:p w14:paraId="2C1EE5CE" w14:textId="77777777" w:rsidR="00D0397C" w:rsidRPr="008A0A7B" w:rsidRDefault="00D0397C" w:rsidP="00D0397C">
            <w:pPr>
              <w:pStyle w:val="Listeafsnit"/>
              <w:contextualSpacing w:val="0"/>
              <w:jc w:val="both"/>
              <w:rPr>
                <w:b/>
              </w:rPr>
            </w:pPr>
          </w:p>
          <w:p w14:paraId="3862D8E4" w14:textId="70F1BD5B" w:rsidR="00D0397C" w:rsidRDefault="00D0397C" w:rsidP="00D0397C">
            <w:pPr>
              <w:pStyle w:val="Listeafsnit"/>
              <w:numPr>
                <w:ilvl w:val="0"/>
                <w:numId w:val="20"/>
              </w:numPr>
              <w:contextualSpacing w:val="0"/>
              <w:jc w:val="both"/>
              <w:rPr>
                <w:b/>
              </w:rPr>
            </w:pPr>
            <w:r w:rsidRPr="008A0A7B">
              <w:rPr>
                <w:rFonts w:eastAsiaTheme="minorHAnsi" w:cs="Arial"/>
                <w:b/>
              </w:rPr>
              <w:t>3.16</w:t>
            </w:r>
            <w:r w:rsidRPr="008A0A7B">
              <w:rPr>
                <w:rFonts w:eastAsiaTheme="minorHAnsi" w:cs="Arial"/>
              </w:rPr>
              <w:t xml:space="preserve"> Kommunen</w:t>
            </w:r>
            <w:r w:rsidRPr="008A0A7B">
              <w:t xml:space="preserve"> handler, hvis relevant, på hospitalets anvisninger til ernæringsplan, som noteret i plejeforløbsplanen.</w:t>
            </w:r>
            <w:r w:rsidRPr="008A0A7B">
              <w:rPr>
                <w:b/>
              </w:rPr>
              <w:t xml:space="preserve"> </w:t>
            </w:r>
          </w:p>
          <w:p w14:paraId="04FA454C" w14:textId="77777777" w:rsidR="00F33880" w:rsidRPr="00F33880" w:rsidRDefault="00F33880" w:rsidP="00F33880">
            <w:pPr>
              <w:jc w:val="both"/>
              <w:rPr>
                <w:b/>
              </w:rPr>
            </w:pPr>
          </w:p>
          <w:p w14:paraId="328CE7D3" w14:textId="27A618A1" w:rsidR="00D0397C" w:rsidRPr="00F33880" w:rsidRDefault="00F33880" w:rsidP="00D0397C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F33880">
              <w:rPr>
                <w:rFonts w:asciiTheme="minorHAnsi" w:hAnsiTheme="minorHAnsi"/>
                <w:b/>
              </w:rPr>
              <w:t>Vurder indsatsområdet ud fra nedenstående spørgsmål:</w:t>
            </w:r>
          </w:p>
        </w:tc>
      </w:tr>
      <w:tr w:rsidR="004D0DD4" w:rsidRPr="0098509D" w14:paraId="62A9D32A" w14:textId="77777777" w:rsidTr="00FC27A1">
        <w:tc>
          <w:tcPr>
            <w:tcW w:w="10490" w:type="dxa"/>
            <w:gridSpan w:val="4"/>
          </w:tcPr>
          <w:p w14:paraId="584F351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lastRenderedPageBreak/>
              <w:t>Hvor er vi allerede i mål?</w:t>
            </w:r>
          </w:p>
          <w:p w14:paraId="71B45944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ED18276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3686ACFA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7A6D0EE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05AA19B3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9A8965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039C1E76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74957B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73B66F20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38D21D8E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FC49EE2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65103D2F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867D6D8" w14:textId="3B08224B" w:rsidR="004D0DD4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  <w:tr w:rsidR="001C3C69" w:rsidRPr="0098509D" w14:paraId="394A6E02" w14:textId="77777777" w:rsidTr="009953BC">
        <w:tc>
          <w:tcPr>
            <w:tcW w:w="10490" w:type="dxa"/>
            <w:gridSpan w:val="4"/>
            <w:shd w:val="clear" w:color="auto" w:fill="BDD6EE" w:themeFill="accent1" w:themeFillTint="66"/>
          </w:tcPr>
          <w:p w14:paraId="18DEE2C6" w14:textId="606019E8" w:rsidR="001C3C69" w:rsidRDefault="001C3C69" w:rsidP="000A321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4"/>
                <w:szCs w:val="24"/>
              </w:rPr>
            </w:pPr>
            <w:r w:rsidRPr="0098509D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Hvad vil vi opnå inden</w:t>
            </w:r>
            <w:r w:rsidR="00F33880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98509D">
              <w:rPr>
                <w:rFonts w:asciiTheme="minorHAnsi" w:hAnsiTheme="minorHAnsi"/>
                <w:b/>
                <w:sz w:val="24"/>
                <w:szCs w:val="24"/>
              </w:rPr>
              <w:t xml:space="preserve">for indsatsområde 4: </w:t>
            </w:r>
          </w:p>
          <w:p w14:paraId="1A4BE1CD" w14:textId="77777777" w:rsidR="000A321D" w:rsidRDefault="000A321D" w:rsidP="0053510E">
            <w:pPr>
              <w:pStyle w:val="Overskrift5"/>
              <w:outlineLvl w:val="4"/>
            </w:pPr>
            <w:r>
              <w:t>Præhospital indsats</w:t>
            </w:r>
          </w:p>
          <w:p w14:paraId="34CB1063" w14:textId="77777777" w:rsidR="000A321D" w:rsidRPr="008A0A7B" w:rsidRDefault="000A321D" w:rsidP="000A321D">
            <w:pPr>
              <w:pStyle w:val="Listeafsnit"/>
              <w:numPr>
                <w:ilvl w:val="0"/>
                <w:numId w:val="14"/>
              </w:numPr>
              <w:jc w:val="both"/>
            </w:pPr>
            <w:r w:rsidRPr="008A0A7B">
              <w:rPr>
                <w:rFonts w:eastAsiaTheme="minorHAnsi" w:cs="Arial"/>
                <w:b/>
              </w:rPr>
              <w:t>4.1</w:t>
            </w:r>
            <w:r w:rsidRPr="008A0A7B">
              <w:rPr>
                <w:rFonts w:eastAsiaTheme="minorHAnsi" w:cs="Arial"/>
              </w:rPr>
              <w:t xml:space="preserve"> Alle relevante medarbejdere er or</w:t>
            </w:r>
            <w:bookmarkStart w:id="3" w:name="_GoBack"/>
            <w:bookmarkEnd w:id="3"/>
            <w:r w:rsidRPr="008A0A7B">
              <w:rPr>
                <w:rFonts w:eastAsiaTheme="minorHAnsi" w:cs="Arial"/>
              </w:rPr>
              <w:t xml:space="preserve">ienteret om revideringen af Dansk Indeks opslag 28. </w:t>
            </w:r>
          </w:p>
          <w:p w14:paraId="6D406EB8" w14:textId="77777777" w:rsidR="000A321D" w:rsidRPr="008A0A7B" w:rsidRDefault="000A321D" w:rsidP="000A321D">
            <w:pPr>
              <w:pStyle w:val="Listeafsnit"/>
              <w:contextualSpacing w:val="0"/>
              <w:jc w:val="both"/>
            </w:pPr>
          </w:p>
          <w:p w14:paraId="5BE470FE" w14:textId="4F3D6A7F" w:rsidR="000A321D" w:rsidRDefault="000A321D" w:rsidP="000A321D">
            <w:pPr>
              <w:pStyle w:val="Listeafsnit"/>
              <w:numPr>
                <w:ilvl w:val="0"/>
                <w:numId w:val="21"/>
              </w:numPr>
              <w:contextualSpacing w:val="0"/>
              <w:jc w:val="both"/>
            </w:pPr>
            <w:r w:rsidRPr="008A0A7B">
              <w:rPr>
                <w:rFonts w:eastAsiaTheme="minorHAnsi" w:cs="Arial"/>
                <w:b/>
              </w:rPr>
              <w:t>4.2</w:t>
            </w:r>
            <w:r w:rsidRPr="008A0A7B">
              <w:rPr>
                <w:rFonts w:eastAsiaTheme="minorHAnsi" w:cs="Arial"/>
              </w:rPr>
              <w:t xml:space="preserve"> Alle personer med KOL visiteres jf.</w:t>
            </w:r>
            <w:r w:rsidRPr="008A0A7B">
              <w:t xml:space="preserve"> lokale visitationsretningslinjer, så de køres til rette behandlingssted.</w:t>
            </w:r>
          </w:p>
          <w:p w14:paraId="022B7990" w14:textId="77777777" w:rsidR="00F33880" w:rsidRPr="008A0A7B" w:rsidRDefault="00F33880" w:rsidP="00F33880">
            <w:pPr>
              <w:pStyle w:val="Listeafsnit"/>
              <w:contextualSpacing w:val="0"/>
              <w:jc w:val="both"/>
            </w:pPr>
          </w:p>
          <w:p w14:paraId="542F6534" w14:textId="37DFCC02" w:rsidR="000A321D" w:rsidRPr="00F33880" w:rsidRDefault="00F33880" w:rsidP="000A321D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</w:rPr>
            </w:pPr>
            <w:r w:rsidRPr="00F33880">
              <w:rPr>
                <w:rFonts w:asciiTheme="minorHAnsi" w:hAnsiTheme="minorHAnsi"/>
                <w:b/>
              </w:rPr>
              <w:t>Vurder indsatsområdet ud fra nedenstående spørgsmål:</w:t>
            </w:r>
          </w:p>
        </w:tc>
      </w:tr>
      <w:tr w:rsidR="00C85FE1" w:rsidRPr="0098509D" w14:paraId="45DDCEA3" w14:textId="77777777" w:rsidTr="00A539BB">
        <w:tc>
          <w:tcPr>
            <w:tcW w:w="10490" w:type="dxa"/>
            <w:gridSpan w:val="4"/>
          </w:tcPr>
          <w:p w14:paraId="7388AE1B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Hvor er vi allerede i mål?</w:t>
            </w:r>
          </w:p>
          <w:p w14:paraId="5D8C42AF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8E71D98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elementer vil vi starte med at arbejde med?</w:t>
            </w:r>
          </w:p>
          <w:p w14:paraId="05675140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67A4AF7B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b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Dataindsamling: Hvordan indsamles data? Hvem er ansvarlig?</w:t>
            </w:r>
          </w:p>
          <w:p w14:paraId="33ECFA78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25519FF1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Datahåndtering: Hvordan opgøres og vises data? Hvor drøftes data, fx på forbedringstavlemøde, ledelsesmøde, afsnitsmøder osv.?</w:t>
            </w:r>
          </w:p>
          <w:p w14:paraId="4771ABEE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360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6EDD98F5" w14:textId="77777777" w:rsidR="00C85FE1" w:rsidRPr="0098509D" w:rsidRDefault="00C85FE1" w:rsidP="00C85FE1">
            <w:pPr>
              <w:numPr>
                <w:ilvl w:val="0"/>
                <w:numId w:val="5"/>
              </w:num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Mulige barrierer og forhindringer</w:t>
            </w:r>
          </w:p>
          <w:p w14:paraId="4641E47E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Hvilke mål ser vi som sværest at opnå?</w:t>
            </w:r>
          </w:p>
          <w:p w14:paraId="68E7886B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15695820" w14:textId="77777777" w:rsidR="00C85FE1" w:rsidRPr="0098509D" w:rsidRDefault="00C85FE1" w:rsidP="00C85FE1">
            <w:pPr>
              <w:numPr>
                <w:ilvl w:val="1"/>
                <w:numId w:val="5"/>
              </w:num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Hvad ser vi som de største udfordringer?</w:t>
            </w:r>
          </w:p>
          <w:p w14:paraId="056682A5" w14:textId="77777777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left="761" w:right="-142"/>
              <w:rPr>
                <w:rFonts w:asciiTheme="minorHAnsi" w:hAnsiTheme="minorHAnsi"/>
                <w:sz w:val="20"/>
                <w:szCs w:val="20"/>
              </w:rPr>
            </w:pPr>
          </w:p>
          <w:p w14:paraId="3F1C906F" w14:textId="48AE9E33" w:rsidR="00C85FE1" w:rsidRPr="0098509D" w:rsidRDefault="00C85FE1" w:rsidP="00C85FE1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rFonts w:asciiTheme="minorHAnsi" w:hAnsiTheme="minorHAnsi"/>
                <w:i/>
                <w:sz w:val="20"/>
                <w:szCs w:val="20"/>
              </w:rPr>
            </w:pPr>
            <w:r w:rsidRPr="0098509D">
              <w:rPr>
                <w:rFonts w:asciiTheme="minorHAnsi" w:hAnsiTheme="minorHAnsi"/>
                <w:sz w:val="20"/>
                <w:szCs w:val="20"/>
              </w:rPr>
              <w:t>Andet:</w:t>
            </w:r>
          </w:p>
        </w:tc>
      </w:tr>
    </w:tbl>
    <w:p w14:paraId="2816E307" w14:textId="52777CBC" w:rsidR="00BE3733" w:rsidRDefault="00BE3733" w:rsidP="00F26210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p w14:paraId="09C48BE8" w14:textId="77777777" w:rsidR="005B42D1" w:rsidRDefault="005B42D1">
      <w:pPr>
        <w:rPr>
          <w:b/>
        </w:rPr>
      </w:pPr>
      <w:r>
        <w:rPr>
          <w:b/>
        </w:rPr>
        <w:br w:type="page"/>
      </w:r>
    </w:p>
    <w:p w14:paraId="421AB585" w14:textId="390B839A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  <w:r w:rsidRPr="00854B78">
        <w:rPr>
          <w:b/>
        </w:rPr>
        <w:lastRenderedPageBreak/>
        <w:t>Underskrifter</w:t>
      </w:r>
    </w:p>
    <w:p w14:paraId="15B28E8E" w14:textId="77777777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</w:p>
    <w:p w14:paraId="7E138BE3" w14:textId="77777777" w:rsidR="009225BD" w:rsidRPr="001C0CAA" w:rsidRDefault="009225BD" w:rsidP="009225BD">
      <w:pPr>
        <w:pStyle w:val="Overskrift2"/>
      </w:pPr>
      <w:r>
        <w:t>Hospital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08D367DC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4EEA8D68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73FB80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284D2CC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3C978A31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1C9D487B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58F25685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63EE233A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41CA4C06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1EE7D887" w14:textId="77777777" w:rsidR="009225BD" w:rsidRDefault="009225BD" w:rsidP="009225BD">
      <w:pPr>
        <w:tabs>
          <w:tab w:val="left" w:pos="5814"/>
        </w:tabs>
        <w:spacing w:before="120" w:after="60" w:line="260" w:lineRule="atLeast"/>
        <w:ind w:right="-142"/>
        <w:rPr>
          <w:b/>
        </w:rPr>
      </w:pPr>
    </w:p>
    <w:p w14:paraId="3F6A6FBC" w14:textId="77777777" w:rsidR="009225BD" w:rsidRPr="001C0CAA" w:rsidRDefault="009225BD" w:rsidP="009225BD">
      <w:pPr>
        <w:pStyle w:val="Overskrift2"/>
      </w:pPr>
      <w:r>
        <w:t>Præhospital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6696542F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714D5E14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401F1CDA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4A2AD24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6FD8FEAA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72AEAF9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32946E4F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035896CF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789E28F6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302881CA" w14:textId="77777777" w:rsidR="009225BD" w:rsidRPr="00813145" w:rsidRDefault="009225BD" w:rsidP="009225BD">
      <w:pPr>
        <w:tabs>
          <w:tab w:val="left" w:pos="5814"/>
        </w:tabs>
        <w:spacing w:before="60" w:after="60" w:line="260" w:lineRule="atLeast"/>
        <w:ind w:right="-142"/>
      </w:pPr>
    </w:p>
    <w:p w14:paraId="1D07FFBF" w14:textId="77777777" w:rsidR="009225BD" w:rsidRPr="001C0CAA" w:rsidRDefault="009225BD" w:rsidP="009225BD">
      <w:pPr>
        <w:pStyle w:val="Overskrift2"/>
      </w:pPr>
      <w:r>
        <w:t>Kommuner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9225BD" w14:paraId="6053DEDA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56EB024D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0C41B7E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4E5F6A3E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3D7BB294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4D7E9A60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0CF54113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37CE3478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7CBFACC4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0C993095" w14:textId="6D5EE6EB" w:rsidR="009225BD" w:rsidRDefault="009225BD" w:rsidP="009225BD">
      <w:pPr>
        <w:tabs>
          <w:tab w:val="left" w:pos="5814"/>
        </w:tabs>
        <w:spacing w:before="60" w:after="60" w:line="260" w:lineRule="atLeast"/>
        <w:ind w:right="-142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84"/>
        <w:gridCol w:w="4507"/>
      </w:tblGrid>
      <w:tr w:rsidR="004A2BFF" w14:paraId="1DB5A941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47AD60E7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616B580E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6E1DFEA1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 xml:space="preserve">Repræsentant for ledelse </w:t>
            </w:r>
          </w:p>
          <w:p w14:paraId="0FBE55C3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84" w:type="dxa"/>
          </w:tcPr>
          <w:p w14:paraId="13ECC347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7D0C3F6D" w14:textId="77777777" w:rsidR="004A2BFF" w:rsidRPr="00B31E40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Repræsentant for forbedringsteam</w:t>
            </w:r>
          </w:p>
          <w:p w14:paraId="59EA211F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6058B17" w14:textId="77777777" w:rsidR="004A2BFF" w:rsidRDefault="004A2BFF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6CCDAE45" w14:textId="77777777" w:rsidR="004A2BFF" w:rsidRPr="00813145" w:rsidRDefault="004A2BFF" w:rsidP="009225BD">
      <w:pPr>
        <w:tabs>
          <w:tab w:val="left" w:pos="5814"/>
        </w:tabs>
        <w:spacing w:before="60" w:after="60" w:line="260" w:lineRule="atLeast"/>
        <w:ind w:right="-142"/>
      </w:pPr>
    </w:p>
    <w:p w14:paraId="6BE9805E" w14:textId="77777777" w:rsidR="009225BD" w:rsidRPr="001C0CAA" w:rsidRDefault="009225BD" w:rsidP="009225BD">
      <w:pPr>
        <w:pStyle w:val="Overskrift2"/>
      </w:pPr>
      <w:r>
        <w:t>Almen praksis</w:t>
      </w: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78"/>
        <w:gridCol w:w="4507"/>
      </w:tblGrid>
      <w:tr w:rsidR="009225BD" w14:paraId="02A3A437" w14:textId="77777777" w:rsidTr="008A555F">
        <w:tc>
          <w:tcPr>
            <w:tcW w:w="1129" w:type="dxa"/>
            <w:tcBorders>
              <w:bottom w:val="single" w:sz="4" w:space="0" w:color="auto"/>
            </w:tcBorders>
          </w:tcPr>
          <w:p w14:paraId="77EE97D9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174449DC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1D2314C" w14:textId="658699A3" w:rsidR="009225BD" w:rsidRPr="00B31E40" w:rsidRDefault="00925C20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>
              <w:rPr>
                <w:b/>
              </w:rPr>
              <w:t>Deltager fra</w:t>
            </w:r>
            <w:r w:rsidR="009225BD">
              <w:rPr>
                <w:b/>
              </w:rPr>
              <w:t xml:space="preserve"> almen praksis</w:t>
            </w:r>
            <w:r w:rsidR="009225BD" w:rsidRPr="00B31E40">
              <w:rPr>
                <w:b/>
              </w:rPr>
              <w:t xml:space="preserve"> </w:t>
            </w:r>
          </w:p>
          <w:p w14:paraId="67BA092C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78" w:type="dxa"/>
          </w:tcPr>
          <w:p w14:paraId="66FED1A5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58BDA006" w14:textId="77777777" w:rsidR="009225BD" w:rsidRPr="00B31E40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  <w:p w14:paraId="7DB0F465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89CCE51" w14:textId="77777777" w:rsidR="009225BD" w:rsidRDefault="009225BD" w:rsidP="008A555F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4CF91B20" w14:textId="4CF595A3" w:rsidR="009225BD" w:rsidRDefault="009225BD" w:rsidP="000A321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284"/>
        <w:gridCol w:w="4252"/>
        <w:gridCol w:w="278"/>
        <w:gridCol w:w="4507"/>
      </w:tblGrid>
      <w:tr w:rsidR="0088434D" w14:paraId="65CD14C2" w14:textId="77777777" w:rsidTr="00FD1534">
        <w:tc>
          <w:tcPr>
            <w:tcW w:w="1129" w:type="dxa"/>
            <w:tcBorders>
              <w:bottom w:val="single" w:sz="4" w:space="0" w:color="auto"/>
            </w:tcBorders>
          </w:tcPr>
          <w:p w14:paraId="399D71DE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 w:rsidRPr="00B31E40">
              <w:rPr>
                <w:b/>
              </w:rPr>
              <w:t>Dato</w:t>
            </w:r>
          </w:p>
        </w:tc>
        <w:tc>
          <w:tcPr>
            <w:tcW w:w="284" w:type="dxa"/>
          </w:tcPr>
          <w:p w14:paraId="68263719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1D1CB80A" w14:textId="113D5E86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  <w:r>
              <w:rPr>
                <w:b/>
              </w:rPr>
              <w:t>Deltager fra almen praksis</w:t>
            </w:r>
            <w:r w:rsidRPr="00B31E40">
              <w:rPr>
                <w:b/>
              </w:rPr>
              <w:t xml:space="preserve"> </w:t>
            </w:r>
          </w:p>
          <w:p w14:paraId="71CD1812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  <w:tc>
          <w:tcPr>
            <w:tcW w:w="278" w:type="dxa"/>
          </w:tcPr>
          <w:p w14:paraId="64214C78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  <w:highlight w:val="yellow"/>
              </w:rPr>
            </w:pPr>
          </w:p>
        </w:tc>
        <w:tc>
          <w:tcPr>
            <w:tcW w:w="4507" w:type="dxa"/>
            <w:tcBorders>
              <w:bottom w:val="single" w:sz="4" w:space="0" w:color="auto"/>
            </w:tcBorders>
          </w:tcPr>
          <w:p w14:paraId="6C7F8104" w14:textId="77777777" w:rsidR="0088434D" w:rsidRPr="00B31E40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  <w:rPr>
                <w:b/>
              </w:rPr>
            </w:pPr>
          </w:p>
          <w:p w14:paraId="72856618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  <w:p w14:paraId="02AA9970" w14:textId="77777777" w:rsidR="0088434D" w:rsidRDefault="0088434D" w:rsidP="00FD1534">
            <w:pPr>
              <w:tabs>
                <w:tab w:val="left" w:pos="5814"/>
              </w:tabs>
              <w:spacing w:before="60" w:after="60" w:line="260" w:lineRule="atLeast"/>
              <w:ind w:right="-142"/>
            </w:pPr>
          </w:p>
        </w:tc>
      </w:tr>
    </w:tbl>
    <w:p w14:paraId="07A243BA" w14:textId="77777777" w:rsidR="0088434D" w:rsidRPr="0098509D" w:rsidRDefault="0088434D" w:rsidP="0088434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p w14:paraId="047A7060" w14:textId="77777777" w:rsidR="0088434D" w:rsidRPr="0098509D" w:rsidRDefault="0088434D" w:rsidP="000A321D">
      <w:pPr>
        <w:tabs>
          <w:tab w:val="left" w:pos="5814"/>
        </w:tabs>
        <w:spacing w:before="120" w:after="60" w:line="260" w:lineRule="atLeast"/>
        <w:ind w:right="-142"/>
        <w:rPr>
          <w:b/>
          <w:sz w:val="20"/>
          <w:szCs w:val="20"/>
        </w:rPr>
      </w:pPr>
    </w:p>
    <w:sectPr w:rsidR="0088434D" w:rsidRPr="0098509D" w:rsidSect="007679EB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568" w:right="720" w:bottom="720" w:left="720" w:header="70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7F527" w14:textId="77777777" w:rsidR="00647730" w:rsidRDefault="00647730" w:rsidP="006A6A3A">
      <w:pPr>
        <w:spacing w:after="0" w:line="240" w:lineRule="auto"/>
      </w:pPr>
      <w:r>
        <w:separator/>
      </w:r>
    </w:p>
  </w:endnote>
  <w:endnote w:type="continuationSeparator" w:id="0">
    <w:p w14:paraId="0F041099" w14:textId="77777777" w:rsidR="00647730" w:rsidRDefault="00647730" w:rsidP="006A6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dtsans">
    <w:panose1 w:val="02000503040000020004"/>
    <w:charset w:val="00"/>
    <w:family w:val="modern"/>
    <w:notTrueType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A410D" w14:textId="77777777" w:rsidR="006A6A3A" w:rsidRDefault="00513176" w:rsidP="00513176">
    <w:pPr>
      <w:pStyle w:val="Sidefod"/>
      <w:tabs>
        <w:tab w:val="clear" w:pos="9638"/>
        <w:tab w:val="right" w:pos="8647"/>
      </w:tabs>
      <w:jc w:val="right"/>
    </w:pPr>
    <w:r w:rsidRPr="00513176">
      <w:rPr>
        <w:noProof/>
        <w:sz w:val="16"/>
        <w:szCs w:val="16"/>
        <w:lang w:eastAsia="da-DK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9E2CE25" wp14:editId="0D0B5C7A">
              <wp:simplePos x="0" y="0"/>
              <wp:positionH relativeFrom="column">
                <wp:posOffset>3998776</wp:posOffset>
              </wp:positionH>
              <wp:positionV relativeFrom="paragraph">
                <wp:posOffset>31024</wp:posOffset>
              </wp:positionV>
              <wp:extent cx="2360930" cy="1404620"/>
              <wp:effectExtent l="0" t="0" r="7620" b="4445"/>
              <wp:wrapSquare wrapText="bothSides"/>
              <wp:docPr id="289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C90D29" w14:textId="36710587" w:rsidR="00513176" w:rsidRDefault="00513176" w:rsidP="00513176">
                          <w:pPr>
                            <w:pStyle w:val="Sidefod"/>
                            <w:ind w:right="-1"/>
                            <w:jc w:val="right"/>
                          </w:pPr>
                          <w:r w:rsidRPr="006A6A3A">
                            <w:rPr>
                              <w:sz w:val="16"/>
                              <w:szCs w:val="16"/>
                            </w:rPr>
                            <w:t>LÆRINGS- OG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KVALITETSTEAMS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SIDE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33880">
                            <w:rPr>
                              <w:noProof/>
                              <w:sz w:val="16"/>
                              <w:szCs w:val="16"/>
                            </w:rPr>
                            <w:t>8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9E2CE2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left:0;text-align:left;margin-left:314.85pt;margin-top:2.4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" stroked="f">
              <v:textbox style="mso-fit-shape-to-text:t">
                <w:txbxContent>
                  <w:p w14:paraId="1FC90D29" w14:textId="36710587" w:rsidR="00513176" w:rsidRDefault="00513176" w:rsidP="00513176">
                    <w:pPr>
                      <w:pStyle w:val="Sidefod"/>
                      <w:ind w:right="-1"/>
                      <w:jc w:val="right"/>
                    </w:pPr>
                    <w:r w:rsidRPr="006A6A3A">
                      <w:rPr>
                        <w:sz w:val="16"/>
                        <w:szCs w:val="16"/>
                      </w:rPr>
                      <w:t>LÆRINGS- OG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t>KVALITETSTEAMS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A6A3A">
                      <w:rPr>
                        <w:sz w:val="16"/>
                        <w:szCs w:val="16"/>
                      </w:rPr>
                      <w:t>SIDE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fldChar w:fldCharType="begin"/>
                    </w:r>
                    <w:r w:rsidRPr="006A6A3A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6A6A3A">
                      <w:rPr>
                        <w:sz w:val="16"/>
                        <w:szCs w:val="16"/>
                      </w:rPr>
                      <w:fldChar w:fldCharType="separate"/>
                    </w:r>
                    <w:r w:rsidR="00F33880">
                      <w:rPr>
                        <w:noProof/>
                        <w:sz w:val="16"/>
                        <w:szCs w:val="16"/>
                      </w:rPr>
                      <w:t>8</w:t>
                    </w:r>
                    <w:r w:rsidRPr="006A6A3A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DE20C" w14:textId="77777777" w:rsidR="000157D1" w:rsidRDefault="00552AA7" w:rsidP="00513176">
    <w:pPr>
      <w:pStyle w:val="Sidefod"/>
      <w:ind w:right="-1"/>
      <w:jc w:val="right"/>
      <w:rPr>
        <w:sz w:val="16"/>
        <w:szCs w:val="16"/>
      </w:rPr>
    </w:pPr>
    <w:r>
      <w:t xml:space="preserve"> </w:t>
    </w:r>
  </w:p>
  <w:p w14:paraId="2FB5CDFD" w14:textId="77777777" w:rsidR="00513176" w:rsidRDefault="00513176" w:rsidP="00513176">
    <w:pPr>
      <w:pStyle w:val="Sidefod"/>
      <w:ind w:right="-1"/>
      <w:jc w:val="right"/>
    </w:pPr>
    <w:r w:rsidRPr="00513176">
      <w:rPr>
        <w:noProof/>
        <w:sz w:val="16"/>
        <w:szCs w:val="16"/>
        <w:lang w:eastAsia="da-DK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307E38" wp14:editId="3B66D6B4">
              <wp:simplePos x="0" y="0"/>
              <wp:positionH relativeFrom="column">
                <wp:posOffset>4061460</wp:posOffset>
              </wp:positionH>
              <wp:positionV relativeFrom="paragraph">
                <wp:posOffset>29301</wp:posOffset>
              </wp:positionV>
              <wp:extent cx="2360930" cy="1404620"/>
              <wp:effectExtent l="0" t="0" r="7620" b="4445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5951F" w14:textId="625CF725" w:rsidR="00513176" w:rsidRDefault="00513176" w:rsidP="00513176">
                          <w:pPr>
                            <w:pStyle w:val="Sidefod"/>
                            <w:ind w:right="-1"/>
                            <w:jc w:val="right"/>
                          </w:pPr>
                          <w:r w:rsidRPr="006A6A3A">
                            <w:rPr>
                              <w:sz w:val="16"/>
                              <w:szCs w:val="16"/>
                            </w:rPr>
                            <w:t>LÆRINGS- OG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KVALITETSTEAMS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t>SIDE</w:t>
                          </w:r>
                          <w:r>
                            <w:t xml:space="preserve"> 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instrText>PAGE   \* MERGEFORMAT</w:instrTex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33880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6A6A3A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307E3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19.8pt;margin-top:2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" stroked="f">
              <v:textbox style="mso-fit-shape-to-text:t">
                <w:txbxContent>
                  <w:p w14:paraId="54A5951F" w14:textId="625CF725" w:rsidR="00513176" w:rsidRDefault="00513176" w:rsidP="00513176">
                    <w:pPr>
                      <w:pStyle w:val="Sidefod"/>
                      <w:ind w:right="-1"/>
                      <w:jc w:val="right"/>
                    </w:pPr>
                    <w:r w:rsidRPr="006A6A3A">
                      <w:rPr>
                        <w:sz w:val="16"/>
                        <w:szCs w:val="16"/>
                      </w:rPr>
                      <w:t>LÆRINGS- OG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t>KVALITETSTEAMS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6A6A3A">
                      <w:rPr>
                        <w:sz w:val="16"/>
                        <w:szCs w:val="16"/>
                      </w:rPr>
                      <w:t>SIDE</w:t>
                    </w:r>
                    <w:r>
                      <w:t xml:space="preserve"> </w:t>
                    </w:r>
                    <w:r w:rsidRPr="006A6A3A">
                      <w:rPr>
                        <w:sz w:val="16"/>
                        <w:szCs w:val="16"/>
                      </w:rPr>
                      <w:fldChar w:fldCharType="begin"/>
                    </w:r>
                    <w:r w:rsidRPr="006A6A3A">
                      <w:rPr>
                        <w:sz w:val="16"/>
                        <w:szCs w:val="16"/>
                      </w:rPr>
                      <w:instrText>PAGE   \* MERGEFORMAT</w:instrText>
                    </w:r>
                    <w:r w:rsidRPr="006A6A3A">
                      <w:rPr>
                        <w:sz w:val="16"/>
                        <w:szCs w:val="16"/>
                      </w:rPr>
                      <w:fldChar w:fldCharType="separate"/>
                    </w:r>
                    <w:r w:rsidR="00F33880">
                      <w:rPr>
                        <w:noProof/>
                        <w:sz w:val="16"/>
                        <w:szCs w:val="16"/>
                      </w:rPr>
                      <w:t>2</w:t>
                    </w:r>
                    <w:r w:rsidRPr="006A6A3A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FE1913" w14:textId="77777777" w:rsidR="00647730" w:rsidRDefault="00647730" w:rsidP="006A6A3A">
      <w:pPr>
        <w:spacing w:after="0" w:line="240" w:lineRule="auto"/>
      </w:pPr>
      <w:r>
        <w:separator/>
      </w:r>
    </w:p>
  </w:footnote>
  <w:footnote w:type="continuationSeparator" w:id="0">
    <w:p w14:paraId="0D67D3E3" w14:textId="77777777" w:rsidR="00647730" w:rsidRDefault="00647730" w:rsidP="006A6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A5AF1" w14:textId="4CE74614" w:rsidR="006A6A3A" w:rsidRDefault="00F906A9" w:rsidP="006A6A3A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046A2A4D" wp14:editId="77E57F38">
          <wp:extent cx="665952" cy="661737"/>
          <wp:effectExtent l="0" t="0" r="1270" b="5080"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ærings blomst t pp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681" cy="6982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2F91A3" w14:textId="77777777" w:rsidR="006A6A3A" w:rsidRPr="006A6A3A" w:rsidRDefault="006A6A3A" w:rsidP="006A6A3A">
    <w:pPr>
      <w:pStyle w:val="Sidehove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BA255E" w14:textId="6E2FA537" w:rsidR="000157D1" w:rsidRDefault="000157D1" w:rsidP="00AD5410">
    <w:pPr>
      <w:pStyle w:val="Sidehoved"/>
      <w:tabs>
        <w:tab w:val="clear" w:pos="4819"/>
        <w:tab w:val="clear" w:pos="9638"/>
        <w:tab w:val="left" w:pos="7513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325F6"/>
    <w:multiLevelType w:val="hybridMultilevel"/>
    <w:tmpl w:val="3AAC68D4"/>
    <w:lvl w:ilvl="0" w:tplc="66928150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sz w:val="3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4D7A"/>
    <w:multiLevelType w:val="hybridMultilevel"/>
    <w:tmpl w:val="2376E524"/>
    <w:lvl w:ilvl="0" w:tplc="4CC0EF4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D0949"/>
    <w:multiLevelType w:val="hybridMultilevel"/>
    <w:tmpl w:val="D17657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0D3E"/>
    <w:multiLevelType w:val="hybridMultilevel"/>
    <w:tmpl w:val="546417F8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96436"/>
    <w:multiLevelType w:val="hybridMultilevel"/>
    <w:tmpl w:val="B01CA50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8D01A6"/>
    <w:multiLevelType w:val="hybridMultilevel"/>
    <w:tmpl w:val="5F3049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EB64EB"/>
    <w:multiLevelType w:val="hybridMultilevel"/>
    <w:tmpl w:val="8ECEF8F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67B87"/>
    <w:multiLevelType w:val="hybridMultilevel"/>
    <w:tmpl w:val="4CD4F63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B1AD2"/>
    <w:multiLevelType w:val="hybridMultilevel"/>
    <w:tmpl w:val="59FA3FB8"/>
    <w:lvl w:ilvl="0" w:tplc="0686ADDE">
      <w:start w:val="1"/>
      <w:numFmt w:val="bullet"/>
      <w:pStyle w:val="Opstilling-punktteg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80B75"/>
    <w:multiLevelType w:val="hybridMultilevel"/>
    <w:tmpl w:val="54F4AF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5D2E45"/>
    <w:multiLevelType w:val="hybridMultilevel"/>
    <w:tmpl w:val="58B22D10"/>
    <w:lvl w:ilvl="0" w:tplc="F372083C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A04E91"/>
    <w:multiLevelType w:val="hybridMultilevel"/>
    <w:tmpl w:val="0C1E23C0"/>
    <w:lvl w:ilvl="0" w:tplc="97D08D88">
      <w:start w:val="8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FA4CEB"/>
    <w:multiLevelType w:val="hybridMultilevel"/>
    <w:tmpl w:val="172EAE0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B93123"/>
    <w:multiLevelType w:val="hybridMultilevel"/>
    <w:tmpl w:val="746CF4F0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826894"/>
    <w:multiLevelType w:val="hybridMultilevel"/>
    <w:tmpl w:val="0956842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5"/>
  </w:num>
  <w:num w:numId="5">
    <w:abstractNumId w:val="7"/>
  </w:num>
  <w:num w:numId="6">
    <w:abstractNumId w:val="10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9"/>
  </w:num>
  <w:num w:numId="10">
    <w:abstractNumId w:val="16"/>
  </w:num>
  <w:num w:numId="11">
    <w:abstractNumId w:val="6"/>
  </w:num>
  <w:num w:numId="12">
    <w:abstractNumId w:val="1"/>
  </w:num>
  <w:num w:numId="13">
    <w:abstractNumId w:val="17"/>
  </w:num>
  <w:num w:numId="14">
    <w:abstractNumId w:val="9"/>
  </w:num>
  <w:num w:numId="15">
    <w:abstractNumId w:val="13"/>
  </w:num>
  <w:num w:numId="16">
    <w:abstractNumId w:val="2"/>
  </w:num>
  <w:num w:numId="17">
    <w:abstractNumId w:val="14"/>
  </w:num>
  <w:num w:numId="18">
    <w:abstractNumId w:val="3"/>
  </w:num>
  <w:num w:numId="19">
    <w:abstractNumId w:val="11"/>
  </w:num>
  <w:num w:numId="20">
    <w:abstractNumId w:val="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1304"/>
  <w:autoHyphenation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145"/>
    <w:rsid w:val="00002DB7"/>
    <w:rsid w:val="00003C46"/>
    <w:rsid w:val="000141D2"/>
    <w:rsid w:val="000157D1"/>
    <w:rsid w:val="000210C0"/>
    <w:rsid w:val="000A321D"/>
    <w:rsid w:val="000B206C"/>
    <w:rsid w:val="000C33B4"/>
    <w:rsid w:val="000F052A"/>
    <w:rsid w:val="00101748"/>
    <w:rsid w:val="001108E0"/>
    <w:rsid w:val="0011505D"/>
    <w:rsid w:val="001250BE"/>
    <w:rsid w:val="00151042"/>
    <w:rsid w:val="001863E5"/>
    <w:rsid w:val="001B0C76"/>
    <w:rsid w:val="001B45C9"/>
    <w:rsid w:val="001B51DF"/>
    <w:rsid w:val="001C0CAA"/>
    <w:rsid w:val="001C3C69"/>
    <w:rsid w:val="001D6BC7"/>
    <w:rsid w:val="002518EA"/>
    <w:rsid w:val="002625AD"/>
    <w:rsid w:val="002B1ED8"/>
    <w:rsid w:val="002C12F9"/>
    <w:rsid w:val="002C280F"/>
    <w:rsid w:val="002D1D79"/>
    <w:rsid w:val="002E413E"/>
    <w:rsid w:val="00343FDD"/>
    <w:rsid w:val="003A709F"/>
    <w:rsid w:val="003B377D"/>
    <w:rsid w:val="003C194A"/>
    <w:rsid w:val="003C2DC4"/>
    <w:rsid w:val="003F72E1"/>
    <w:rsid w:val="004129FF"/>
    <w:rsid w:val="00454A31"/>
    <w:rsid w:val="004A2BFF"/>
    <w:rsid w:val="004A3B96"/>
    <w:rsid w:val="004C6C2A"/>
    <w:rsid w:val="004D0DD4"/>
    <w:rsid w:val="005007B6"/>
    <w:rsid w:val="00513176"/>
    <w:rsid w:val="0052029E"/>
    <w:rsid w:val="0053510E"/>
    <w:rsid w:val="00536806"/>
    <w:rsid w:val="00542EEA"/>
    <w:rsid w:val="00552AA7"/>
    <w:rsid w:val="005547B3"/>
    <w:rsid w:val="00597423"/>
    <w:rsid w:val="005B42D1"/>
    <w:rsid w:val="005C7D1D"/>
    <w:rsid w:val="006017D1"/>
    <w:rsid w:val="00645F7C"/>
    <w:rsid w:val="00647730"/>
    <w:rsid w:val="00654912"/>
    <w:rsid w:val="006853E0"/>
    <w:rsid w:val="006909F9"/>
    <w:rsid w:val="006A6A3A"/>
    <w:rsid w:val="006B2B82"/>
    <w:rsid w:val="006F287A"/>
    <w:rsid w:val="007679EB"/>
    <w:rsid w:val="00772D6E"/>
    <w:rsid w:val="00772F65"/>
    <w:rsid w:val="0078448F"/>
    <w:rsid w:val="00785BA1"/>
    <w:rsid w:val="007D382D"/>
    <w:rsid w:val="007E1A59"/>
    <w:rsid w:val="007F6B60"/>
    <w:rsid w:val="00813145"/>
    <w:rsid w:val="00816F3B"/>
    <w:rsid w:val="00826150"/>
    <w:rsid w:val="00827440"/>
    <w:rsid w:val="008543B1"/>
    <w:rsid w:val="00854B78"/>
    <w:rsid w:val="008570ED"/>
    <w:rsid w:val="00876660"/>
    <w:rsid w:val="0088434D"/>
    <w:rsid w:val="0090740B"/>
    <w:rsid w:val="009225BD"/>
    <w:rsid w:val="00925C20"/>
    <w:rsid w:val="0098509D"/>
    <w:rsid w:val="00993BD3"/>
    <w:rsid w:val="009C6BC1"/>
    <w:rsid w:val="009C7789"/>
    <w:rsid w:val="009E4848"/>
    <w:rsid w:val="009F1929"/>
    <w:rsid w:val="00A04D30"/>
    <w:rsid w:val="00A070EC"/>
    <w:rsid w:val="00A17234"/>
    <w:rsid w:val="00A22473"/>
    <w:rsid w:val="00A24C91"/>
    <w:rsid w:val="00A40879"/>
    <w:rsid w:val="00A54EF3"/>
    <w:rsid w:val="00AC0C3F"/>
    <w:rsid w:val="00AC2826"/>
    <w:rsid w:val="00AC779A"/>
    <w:rsid w:val="00AD5410"/>
    <w:rsid w:val="00AD58CD"/>
    <w:rsid w:val="00AE3E18"/>
    <w:rsid w:val="00B019A0"/>
    <w:rsid w:val="00B07332"/>
    <w:rsid w:val="00B14FE7"/>
    <w:rsid w:val="00B31E40"/>
    <w:rsid w:val="00B55AD8"/>
    <w:rsid w:val="00B60214"/>
    <w:rsid w:val="00B6212C"/>
    <w:rsid w:val="00B62C71"/>
    <w:rsid w:val="00B937FE"/>
    <w:rsid w:val="00B977AD"/>
    <w:rsid w:val="00BA0003"/>
    <w:rsid w:val="00BA66A7"/>
    <w:rsid w:val="00BA6F33"/>
    <w:rsid w:val="00BB28B5"/>
    <w:rsid w:val="00BE2EF9"/>
    <w:rsid w:val="00BE3733"/>
    <w:rsid w:val="00C479BE"/>
    <w:rsid w:val="00C57F66"/>
    <w:rsid w:val="00C6676C"/>
    <w:rsid w:val="00C85FE1"/>
    <w:rsid w:val="00C860B1"/>
    <w:rsid w:val="00C936C3"/>
    <w:rsid w:val="00CA3C7C"/>
    <w:rsid w:val="00CE1834"/>
    <w:rsid w:val="00D0397C"/>
    <w:rsid w:val="00D3215F"/>
    <w:rsid w:val="00D34E23"/>
    <w:rsid w:val="00D521AC"/>
    <w:rsid w:val="00D64254"/>
    <w:rsid w:val="00D865F4"/>
    <w:rsid w:val="00D968B8"/>
    <w:rsid w:val="00DC3493"/>
    <w:rsid w:val="00E009F4"/>
    <w:rsid w:val="00EE4441"/>
    <w:rsid w:val="00F1449A"/>
    <w:rsid w:val="00F26210"/>
    <w:rsid w:val="00F33880"/>
    <w:rsid w:val="00F6650A"/>
    <w:rsid w:val="00F86E33"/>
    <w:rsid w:val="00F906A9"/>
    <w:rsid w:val="00FB0B77"/>
    <w:rsid w:val="00FC022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B3D55E2"/>
  <w15:docId w15:val="{7C9A3162-CB42-4384-8C5B-761672E5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F19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C0CAA"/>
    <w:pPr>
      <w:keepNext/>
      <w:tabs>
        <w:tab w:val="left" w:pos="5814"/>
      </w:tabs>
      <w:spacing w:before="120" w:after="60" w:line="260" w:lineRule="atLeast"/>
      <w:ind w:right="-142"/>
      <w:outlineLvl w:val="1"/>
    </w:pPr>
    <w:rPr>
      <w:b/>
      <w:i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0397C"/>
    <w:pPr>
      <w:keepNext/>
      <w:tabs>
        <w:tab w:val="left" w:pos="5814"/>
      </w:tabs>
      <w:spacing w:before="60" w:after="60" w:line="260" w:lineRule="atLeast"/>
      <w:ind w:right="-142"/>
      <w:outlineLvl w:val="2"/>
    </w:pPr>
    <w:rPr>
      <w:rFonts w:eastAsia="Calibri" w:cs="Times New Roman"/>
      <w:b/>
      <w:i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0397C"/>
    <w:pPr>
      <w:keepNext/>
      <w:spacing w:after="0" w:line="240" w:lineRule="auto"/>
      <w:outlineLvl w:val="3"/>
    </w:pPr>
    <w:rPr>
      <w:rFonts w:ascii="Calibri" w:eastAsia="Calibri" w:hAnsi="Calibri" w:cs="Times New Roman"/>
      <w:i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D0397C"/>
    <w:pPr>
      <w:keepNext/>
      <w:tabs>
        <w:tab w:val="left" w:pos="5814"/>
      </w:tabs>
      <w:spacing w:before="60" w:after="60" w:line="260" w:lineRule="atLeast"/>
      <w:ind w:right="-142"/>
      <w:outlineLvl w:val="4"/>
    </w:pPr>
    <w:rPr>
      <w:rFonts w:eastAsia="Calibri" w:cs="Times New Roman"/>
      <w:i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A6A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A6A3A"/>
  </w:style>
  <w:style w:type="paragraph" w:styleId="Sidefod">
    <w:name w:val="footer"/>
    <w:basedOn w:val="Normal"/>
    <w:link w:val="SidefodTegn"/>
    <w:uiPriority w:val="99"/>
    <w:unhideWhenUsed/>
    <w:rsid w:val="006A6A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A6A3A"/>
  </w:style>
  <w:style w:type="paragraph" w:styleId="Listeafsnit">
    <w:name w:val="List Paragraph"/>
    <w:basedOn w:val="Normal"/>
    <w:uiPriority w:val="34"/>
    <w:qFormat/>
    <w:rsid w:val="007D382D"/>
    <w:pPr>
      <w:ind w:left="720"/>
      <w:contextualSpacing/>
    </w:pPr>
  </w:style>
  <w:style w:type="table" w:styleId="Tabel-Gitter">
    <w:name w:val="Table Grid"/>
    <w:basedOn w:val="Tabel-Normal"/>
    <w:uiPriority w:val="59"/>
    <w:rsid w:val="0081314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9F19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62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625AD"/>
    <w:rPr>
      <w:rFonts w:ascii="Segoe UI" w:hAnsi="Segoe UI" w:cs="Segoe UI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772F6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772F6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772F65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772F6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772F65"/>
    <w:rPr>
      <w:b/>
      <w:bCs/>
      <w:sz w:val="20"/>
      <w:szCs w:val="20"/>
    </w:rPr>
  </w:style>
  <w:style w:type="paragraph" w:styleId="Brdtekst2">
    <w:name w:val="Body Text 2"/>
    <w:basedOn w:val="Normal"/>
    <w:link w:val="Brdtekst2Tegn"/>
    <w:uiPriority w:val="99"/>
    <w:unhideWhenUsed/>
    <w:rsid w:val="00C85FE1"/>
    <w:pPr>
      <w:spacing w:before="120" w:after="120" w:line="240" w:lineRule="auto"/>
      <w:jc w:val="both"/>
    </w:pPr>
    <w:rPr>
      <w:rFonts w:ascii="Verdana" w:eastAsia="Times New Roman" w:hAnsi="Verdana" w:cs="Times New Roman"/>
      <w:lang w:eastAsia="da-DK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C85FE1"/>
    <w:rPr>
      <w:rFonts w:ascii="Verdana" w:eastAsia="Times New Roman" w:hAnsi="Verdana" w:cs="Times New Roman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C0CAA"/>
    <w:rPr>
      <w:b/>
      <w:i/>
    </w:rPr>
  </w:style>
  <w:style w:type="paragraph" w:styleId="Opstilling-punkttegn">
    <w:name w:val="List Bullet"/>
    <w:basedOn w:val="Normal"/>
    <w:uiPriority w:val="99"/>
    <w:unhideWhenUsed/>
    <w:rsid w:val="00772D6E"/>
    <w:pPr>
      <w:numPr>
        <w:numId w:val="17"/>
      </w:numPr>
      <w:spacing w:before="120" w:after="180" w:line="276" w:lineRule="auto"/>
      <w:contextualSpacing/>
    </w:pPr>
    <w:rPr>
      <w:rFonts w:ascii="Verdana" w:hAnsi="Verdana"/>
      <w:sz w:val="20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0397C"/>
    <w:rPr>
      <w:rFonts w:eastAsia="Calibri" w:cs="Times New Roman"/>
      <w:b/>
      <w:i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D0397C"/>
    <w:rPr>
      <w:rFonts w:ascii="Calibri" w:eastAsia="Calibri" w:hAnsi="Calibri" w:cs="Times New Roman"/>
      <w:i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D0397C"/>
    <w:rPr>
      <w:rFonts w:eastAsia="Calibri" w:cs="Times New Roman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1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yn0018\AppData\Local\Microsoft\Windows\Temporary%20Internet%20Files\Content.Outlook\MHA1T4HB\L&#230;ring%20og%20kvalitet%20brev-%20og%20notatskabelon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Læring og kvalitet brev- og notatskabelon</Template>
  <TotalTime>0</TotalTime>
  <Pages>8</Pages>
  <Words>1179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Danske Regioner</Company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Lyngberg</dc:creator>
  <cp:lastModifiedBy>Birgitte Orheim Andersen</cp:lastModifiedBy>
  <cp:revision>36</cp:revision>
  <cp:lastPrinted>2022-03-07T12:05:00Z</cp:lastPrinted>
  <dcterms:created xsi:type="dcterms:W3CDTF">2022-02-28T16:28:00Z</dcterms:created>
  <dcterms:modified xsi:type="dcterms:W3CDTF">2022-05-02T08:16:00Z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{7CACD668-87B7-45C5-A9E6-067FC5F4EED7}</vt:lpwstr>
  </property>
</Properties>
</file>